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C0" w:rsidRPr="00BB185D" w:rsidRDefault="00E644C0" w:rsidP="00E644C0">
      <w:pPr>
        <w:pStyle w:val="chaptername"/>
        <w:spacing w:after="120"/>
        <w:rPr>
          <w:i/>
          <w:sz w:val="40"/>
          <w:szCs w:val="40"/>
        </w:rPr>
      </w:pPr>
      <w:r w:rsidRPr="00BB185D">
        <w:rPr>
          <w:i/>
          <w:sz w:val="40"/>
          <w:szCs w:val="40"/>
        </w:rPr>
        <w:t>Session 3.C Task 3</w:t>
      </w:r>
      <w:r>
        <w:rPr>
          <w:i/>
          <w:sz w:val="40"/>
          <w:szCs w:val="40"/>
        </w:rPr>
        <w:t>-</w:t>
      </w:r>
      <w:r w:rsidR="00D17C57">
        <w:rPr>
          <w:i/>
          <w:sz w:val="40"/>
          <w:szCs w:val="40"/>
        </w:rPr>
        <w:t>B</w:t>
      </w:r>
      <w:r w:rsidR="00166D29">
        <w:rPr>
          <w:i/>
          <w:sz w:val="40"/>
          <w:szCs w:val="40"/>
        </w:rPr>
        <w:t xml:space="preserve">  </w:t>
      </w:r>
      <w:r w:rsidR="00166D29" w:rsidRPr="00166D29">
        <w:rPr>
          <w:i/>
          <w:color w:val="FF0000"/>
          <w:sz w:val="52"/>
          <w:szCs w:val="40"/>
          <w:u w:val="single"/>
        </w:rPr>
        <w:t>Answers</w:t>
      </w:r>
    </w:p>
    <w:p w:rsidR="008A690C" w:rsidRDefault="00F80740" w:rsidP="00F80740">
      <w:pPr>
        <w:pStyle w:val="chaptername"/>
        <w:spacing w:after="120"/>
      </w:pPr>
      <w:r>
        <w:t xml:space="preserve">Hazard analysis of cyclone flooding in </w:t>
      </w:r>
      <w:smartTag w:uri="urn:schemas-microsoft-com:office:smarttags" w:element="place">
        <w:smartTag w:uri="urn:schemas-microsoft-com:office:smarttags" w:element="country-region">
          <w:r>
            <w:t>Bangladesh</w:t>
          </w:r>
        </w:smartTag>
      </w:smartTag>
      <w:r>
        <w:t xml:space="preserve"> </w:t>
      </w:r>
    </w:p>
    <w:p w:rsidR="00876E28" w:rsidRPr="00847822" w:rsidRDefault="00F80740" w:rsidP="00E644C0">
      <w:pPr>
        <w:pStyle w:val="chaptername"/>
        <w:spacing w:after="240"/>
        <w:ind w:left="1296" w:hanging="1296"/>
        <w:rPr>
          <w:i/>
          <w:sz w:val="40"/>
          <w:szCs w:val="40"/>
        </w:rPr>
      </w:pPr>
      <w:r w:rsidRPr="00F80740">
        <w:rPr>
          <w:i/>
          <w:sz w:val="40"/>
          <w:szCs w:val="40"/>
        </w:rPr>
        <w:t xml:space="preserve">Part </w:t>
      </w:r>
      <w:r w:rsidR="00E70555">
        <w:rPr>
          <w:i/>
          <w:sz w:val="40"/>
          <w:szCs w:val="40"/>
        </w:rPr>
        <w:t>B</w:t>
      </w:r>
      <w:r w:rsidR="00E644C0">
        <w:rPr>
          <w:i/>
          <w:sz w:val="40"/>
          <w:szCs w:val="40"/>
        </w:rPr>
        <w:t xml:space="preserve">: </w:t>
      </w:r>
      <w:r w:rsidR="00E70555" w:rsidRPr="00847822">
        <w:rPr>
          <w:i/>
          <w:sz w:val="40"/>
          <w:szCs w:val="40"/>
        </w:rPr>
        <w:t xml:space="preserve">Hazard </w:t>
      </w:r>
      <w:r w:rsidR="002F32CC" w:rsidRPr="00847822">
        <w:rPr>
          <w:i/>
          <w:sz w:val="40"/>
          <w:szCs w:val="40"/>
        </w:rPr>
        <w:t xml:space="preserve">Analysis of cyclone </w:t>
      </w:r>
      <w:r w:rsidR="00E70555" w:rsidRPr="00847822">
        <w:rPr>
          <w:i/>
          <w:sz w:val="40"/>
          <w:szCs w:val="40"/>
        </w:rPr>
        <w:t xml:space="preserve">flooding </w:t>
      </w:r>
      <w:r w:rsidR="000876DC" w:rsidRPr="00847822">
        <w:rPr>
          <w:i/>
          <w:sz w:val="40"/>
          <w:szCs w:val="40"/>
        </w:rPr>
        <w:t>in</w:t>
      </w:r>
      <w:r w:rsidR="002F32CC" w:rsidRPr="00847822">
        <w:rPr>
          <w:i/>
          <w:sz w:val="40"/>
          <w:szCs w:val="40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="002F32CC" w:rsidRPr="00847822">
            <w:rPr>
              <w:i/>
              <w:sz w:val="40"/>
              <w:szCs w:val="40"/>
            </w:rPr>
            <w:t>Bangladesh</w:t>
          </w:r>
        </w:smartTag>
      </w:smartTag>
      <w:r w:rsidR="002F32CC" w:rsidRPr="00847822">
        <w:rPr>
          <w:i/>
          <w:sz w:val="40"/>
          <w:szCs w:val="40"/>
        </w:rPr>
        <w:t xml:space="preserve"> </w:t>
      </w:r>
    </w:p>
    <w:p w:rsidR="00B14700" w:rsidRPr="003E44E7" w:rsidRDefault="00B14700" w:rsidP="009B4CF6">
      <w:pPr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</w:t>
      </w:r>
    </w:p>
    <w:p w:rsidR="00876E28" w:rsidRDefault="00876E28" w:rsidP="00876E28">
      <w:pPr>
        <w:pStyle w:val="bodytext"/>
        <w:ind w:left="2268"/>
        <w:jc w:val="both"/>
        <w:rPr>
          <w:noProof/>
          <w:lang w:eastAsia="ja-JP"/>
        </w:rPr>
      </w:pPr>
    </w:p>
    <w:p w:rsidR="00DD78AC" w:rsidRDefault="008D2F75" w:rsidP="00D17C57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67310</wp:posOffset>
            </wp:positionV>
            <wp:extent cx="3429000" cy="2676525"/>
            <wp:effectExtent l="19050" t="0" r="0" b="0"/>
            <wp:wrapTight wrapText="bothSides">
              <wp:wrapPolygon edited="0">
                <wp:start x="-120" y="0"/>
                <wp:lineTo x="-120" y="21523"/>
                <wp:lineTo x="21600" y="21523"/>
                <wp:lineTo x="21600" y="0"/>
                <wp:lineTo x="-120" y="0"/>
              </wp:wrapPolygon>
            </wp:wrapTight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152" w:rsidRPr="00847822">
        <w:rPr>
          <w:b/>
          <w:sz w:val="24"/>
          <w:szCs w:val="24"/>
        </w:rPr>
        <w:t xml:space="preserve">Display </w:t>
      </w:r>
      <w:r w:rsidR="00E70555" w:rsidRPr="00847822">
        <w:rPr>
          <w:b/>
          <w:sz w:val="24"/>
          <w:szCs w:val="24"/>
        </w:rPr>
        <w:t xml:space="preserve">of SPOT image and polygon map villages (with boundaries in green) </w:t>
      </w:r>
      <w:r w:rsidR="00847822" w:rsidRPr="00847822">
        <w:rPr>
          <w:b/>
          <w:sz w:val="24"/>
          <w:szCs w:val="24"/>
        </w:rPr>
        <w:t xml:space="preserve">from the Banskhali area. </w:t>
      </w:r>
    </w:p>
    <w:p w:rsidR="009769E0" w:rsidRPr="00847822" w:rsidRDefault="00E70555" w:rsidP="00DD78AC">
      <w:pPr>
        <w:spacing w:before="60"/>
        <w:ind w:left="720"/>
        <w:rPr>
          <w:b/>
          <w:sz w:val="24"/>
          <w:szCs w:val="24"/>
        </w:rPr>
      </w:pPr>
      <w:r w:rsidRPr="00847822">
        <w:rPr>
          <w:b/>
          <w:sz w:val="24"/>
          <w:szCs w:val="24"/>
        </w:rPr>
        <w:t>Als</w:t>
      </w:r>
      <w:r w:rsidR="00847822" w:rsidRPr="00847822">
        <w:rPr>
          <w:b/>
          <w:sz w:val="24"/>
          <w:szCs w:val="24"/>
        </w:rPr>
        <w:t>o Pixel information from the table villages</w:t>
      </w:r>
    </w:p>
    <w:p w:rsidR="00552152" w:rsidRDefault="00552152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D17C57" w:rsidRDefault="00D17C57" w:rsidP="009769E0">
      <w:pPr>
        <w:rPr>
          <w:b/>
          <w:sz w:val="24"/>
          <w:szCs w:val="24"/>
        </w:rPr>
      </w:pPr>
    </w:p>
    <w:p w:rsidR="002408D0" w:rsidRDefault="002408D0" w:rsidP="009769E0">
      <w:pPr>
        <w:rPr>
          <w:b/>
          <w:sz w:val="24"/>
          <w:szCs w:val="24"/>
        </w:rPr>
      </w:pPr>
    </w:p>
    <w:p w:rsidR="002408D0" w:rsidRDefault="008D2F75" w:rsidP="00D17C57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28575</wp:posOffset>
            </wp:positionV>
            <wp:extent cx="3429000" cy="2696210"/>
            <wp:effectExtent l="19050" t="0" r="0" b="0"/>
            <wp:wrapTight wrapText="bothSides">
              <wp:wrapPolygon edited="0">
                <wp:start x="-120" y="0"/>
                <wp:lineTo x="-120" y="21519"/>
                <wp:lineTo x="21600" y="21519"/>
                <wp:lineTo x="21600" y="0"/>
                <wp:lineTo x="-120" y="0"/>
              </wp:wrapPolygon>
            </wp:wrapTight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8D0">
        <w:rPr>
          <w:b/>
          <w:sz w:val="24"/>
          <w:szCs w:val="24"/>
        </w:rPr>
        <w:t xml:space="preserve">Elevation points </w:t>
      </w:r>
      <w:r w:rsidR="00D17C57">
        <w:rPr>
          <w:b/>
          <w:sz w:val="24"/>
          <w:szCs w:val="24"/>
        </w:rPr>
        <w:t>(terrestrial measurements in rows)</w:t>
      </w:r>
    </w:p>
    <w:p w:rsidR="006331EF" w:rsidRDefault="006331EF" w:rsidP="009769E0">
      <w:pPr>
        <w:rPr>
          <w:b/>
          <w:sz w:val="24"/>
          <w:szCs w:val="24"/>
        </w:rPr>
      </w:pPr>
    </w:p>
    <w:p w:rsidR="006331EF" w:rsidRDefault="006331EF" w:rsidP="009769E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DD78AC">
        <w:rPr>
          <w:b/>
          <w:sz w:val="24"/>
          <w:szCs w:val="24"/>
        </w:rPr>
        <w:lastRenderedPageBreak/>
        <w:t xml:space="preserve"> </w:t>
      </w:r>
    </w:p>
    <w:p w:rsidR="006331EF" w:rsidRDefault="008D2F75" w:rsidP="00DD78AC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-62865</wp:posOffset>
            </wp:positionV>
            <wp:extent cx="3437890" cy="2696845"/>
            <wp:effectExtent l="19050" t="0" r="0" b="0"/>
            <wp:wrapTight wrapText="bothSides">
              <wp:wrapPolygon edited="0">
                <wp:start x="-120" y="0"/>
                <wp:lineTo x="-120" y="21514"/>
                <wp:lineTo x="21544" y="21514"/>
                <wp:lineTo x="21544" y="0"/>
                <wp:lineTo x="-120" y="0"/>
              </wp:wrapPolygon>
            </wp:wrapTight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8AC">
        <w:rPr>
          <w:b/>
          <w:sz w:val="24"/>
          <w:szCs w:val="24"/>
        </w:rPr>
        <w:t>Interpolated raster map ELEVA with on top the elevation points from which the interpolation was done</w:t>
      </w:r>
      <w:r w:rsidR="00F279F4">
        <w:rPr>
          <w:b/>
          <w:sz w:val="24"/>
          <w:szCs w:val="24"/>
        </w:rPr>
        <w:t xml:space="preserve"> </w:t>
      </w:r>
      <w:r w:rsidR="006620A8">
        <w:rPr>
          <w:b/>
          <w:sz w:val="24"/>
          <w:szCs w:val="24"/>
        </w:rPr>
        <w:t>:</w:t>
      </w: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F279F4" w:rsidRDefault="00F279F4" w:rsidP="006331EF">
      <w:pPr>
        <w:rPr>
          <w:b/>
          <w:sz w:val="24"/>
          <w:szCs w:val="24"/>
        </w:rPr>
      </w:pPr>
    </w:p>
    <w:p w:rsidR="006331EF" w:rsidRDefault="008D2F75" w:rsidP="00DD78AC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30480</wp:posOffset>
            </wp:positionV>
            <wp:extent cx="3420110" cy="2687320"/>
            <wp:effectExtent l="19050" t="0" r="8890" b="0"/>
            <wp:wrapTight wrapText="bothSides">
              <wp:wrapPolygon edited="0">
                <wp:start x="-120" y="0"/>
                <wp:lineTo x="-120" y="21437"/>
                <wp:lineTo x="21656" y="21437"/>
                <wp:lineTo x="21656" y="0"/>
                <wp:lineTo x="-120" y="0"/>
              </wp:wrapPolygon>
            </wp:wrapTight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8AC">
        <w:rPr>
          <w:b/>
          <w:sz w:val="24"/>
          <w:szCs w:val="24"/>
        </w:rPr>
        <w:t>Map Codist</w:t>
      </w:r>
      <w:r w:rsidR="00241E8F">
        <w:rPr>
          <w:b/>
          <w:sz w:val="24"/>
          <w:szCs w:val="24"/>
        </w:rPr>
        <w:t xml:space="preserve"> (distance map excluding the sea)</w:t>
      </w: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rPr>
          <w:b/>
          <w:sz w:val="24"/>
          <w:szCs w:val="24"/>
        </w:rPr>
      </w:pPr>
    </w:p>
    <w:p w:rsidR="006331EF" w:rsidRDefault="006331EF" w:rsidP="006331EF">
      <w:pPr>
        <w:ind w:left="360"/>
        <w:rPr>
          <w:b/>
          <w:sz w:val="24"/>
          <w:szCs w:val="24"/>
        </w:rPr>
      </w:pPr>
    </w:p>
    <w:p w:rsidR="006331EF" w:rsidRDefault="006331EF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6620A8" w:rsidRDefault="006620A8" w:rsidP="009769E0">
      <w:pPr>
        <w:rPr>
          <w:b/>
          <w:sz w:val="24"/>
          <w:szCs w:val="24"/>
        </w:rPr>
      </w:pPr>
    </w:p>
    <w:p w:rsidR="00A558CD" w:rsidRDefault="00A558CD" w:rsidP="009769E0">
      <w:pPr>
        <w:rPr>
          <w:b/>
          <w:sz w:val="24"/>
          <w:szCs w:val="24"/>
        </w:rPr>
      </w:pPr>
    </w:p>
    <w:p w:rsidR="00A558CD" w:rsidRDefault="00A558CD" w:rsidP="009769E0">
      <w:pPr>
        <w:rPr>
          <w:b/>
          <w:sz w:val="24"/>
          <w:szCs w:val="24"/>
        </w:rPr>
      </w:pPr>
    </w:p>
    <w:p w:rsidR="006620A8" w:rsidRDefault="008D2F75" w:rsidP="009769E0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127635</wp:posOffset>
            </wp:positionV>
            <wp:extent cx="3437890" cy="2659380"/>
            <wp:effectExtent l="19050" t="0" r="0" b="0"/>
            <wp:wrapTight wrapText="bothSides">
              <wp:wrapPolygon edited="0">
                <wp:start x="-120" y="0"/>
                <wp:lineTo x="-120" y="21507"/>
                <wp:lineTo x="21544" y="21507"/>
                <wp:lineTo x="21544" y="0"/>
                <wp:lineTo x="-120" y="0"/>
              </wp:wrapPolygon>
            </wp:wrapTight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0A8" w:rsidRDefault="00A558CD" w:rsidP="00930C5C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Map In650a</w:t>
      </w:r>
    </w:p>
    <w:p w:rsidR="000A68D0" w:rsidRDefault="000A68D0" w:rsidP="000A68D0">
      <w:pPr>
        <w:rPr>
          <w:b/>
          <w:sz w:val="24"/>
          <w:szCs w:val="24"/>
        </w:rPr>
      </w:pPr>
    </w:p>
    <w:p w:rsidR="000A68D0" w:rsidRDefault="00930C5C" w:rsidP="00B0601F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8D2F75"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23495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1B5">
        <w:rPr>
          <w:b/>
          <w:sz w:val="24"/>
          <w:szCs w:val="24"/>
        </w:rPr>
        <w:t xml:space="preserve">Map </w:t>
      </w:r>
      <w:r w:rsidR="0026244A">
        <w:rPr>
          <w:b/>
          <w:sz w:val="24"/>
          <w:szCs w:val="24"/>
        </w:rPr>
        <w:t>In650b</w:t>
      </w:r>
    </w:p>
    <w:p w:rsidR="0026244A" w:rsidRDefault="0026244A" w:rsidP="0026244A">
      <w:pPr>
        <w:pStyle w:val="ListParagraph"/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26244A" w:rsidP="0026244A">
      <w:pPr>
        <w:rPr>
          <w:b/>
          <w:sz w:val="24"/>
          <w:szCs w:val="24"/>
        </w:rPr>
      </w:pPr>
    </w:p>
    <w:p w:rsidR="0026244A" w:rsidRDefault="008D2F75" w:rsidP="0026244A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165735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44A" w:rsidRDefault="00BD5536" w:rsidP="0026244A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Map In650c</w:t>
      </w: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DC3F0E" w:rsidP="00DC3F0E">
      <w:pPr>
        <w:rPr>
          <w:b/>
          <w:sz w:val="24"/>
          <w:szCs w:val="24"/>
        </w:rPr>
      </w:pPr>
    </w:p>
    <w:p w:rsidR="00DC3F0E" w:rsidRDefault="008D2F75" w:rsidP="00DC3F0E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151765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5F8" w:rsidRDefault="00DC3F0E" w:rsidP="00DC3F0E">
      <w:pPr>
        <w:numPr>
          <w:ilvl w:val="0"/>
          <w:numId w:val="3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Map Haz650f</w:t>
      </w:r>
    </w:p>
    <w:p w:rsidR="00F645F8" w:rsidRDefault="00F645F8" w:rsidP="00F645F8">
      <w:pPr>
        <w:pStyle w:val="figure1"/>
        <w:numPr>
          <w:ilvl w:val="0"/>
          <w:numId w:val="3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Table to completed manually (Table 3)</w:t>
      </w:r>
    </w:p>
    <w:p w:rsidR="00EF4E10" w:rsidRDefault="00EF4E10" w:rsidP="00EF4E10">
      <w:pPr>
        <w:pStyle w:val="ListParagraph"/>
        <w:rPr>
          <w:b/>
          <w:sz w:val="24"/>
          <w:szCs w:val="24"/>
        </w:rPr>
      </w:pPr>
    </w:p>
    <w:p w:rsidR="00EF4E10" w:rsidRDefault="00EF4E10" w:rsidP="00EF4E10">
      <w:pPr>
        <w:pStyle w:val="figure1"/>
        <w:rPr>
          <w:b/>
          <w:sz w:val="24"/>
          <w:szCs w:val="24"/>
        </w:rPr>
      </w:pPr>
    </w:p>
    <w:p w:rsidR="00EF4E10" w:rsidRDefault="00EF4E10" w:rsidP="00EF4E10">
      <w:pPr>
        <w:pStyle w:val="ListParagraph"/>
        <w:rPr>
          <w:b/>
          <w:sz w:val="24"/>
          <w:szCs w:val="24"/>
        </w:rPr>
      </w:pPr>
    </w:p>
    <w:p w:rsidR="00F645F8" w:rsidRPr="00DF1FE0" w:rsidRDefault="00F645F8" w:rsidP="00F645F8">
      <w:pPr>
        <w:rPr>
          <w:rFonts w:ascii="Verdana" w:hAnsi="Verdana"/>
          <w:sz w:val="18"/>
          <w:szCs w:val="18"/>
        </w:rPr>
      </w:pPr>
    </w:p>
    <w:tbl>
      <w:tblPr>
        <w:tblW w:w="8072" w:type="dxa"/>
        <w:tblInd w:w="14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B7"/>
      </w:tblPr>
      <w:tblGrid>
        <w:gridCol w:w="832"/>
        <w:gridCol w:w="1448"/>
        <w:gridCol w:w="1448"/>
        <w:gridCol w:w="1448"/>
        <w:gridCol w:w="1448"/>
        <w:gridCol w:w="1448"/>
      </w:tblGrid>
      <w:tr w:rsidR="00F645F8" w:rsidRPr="00DF1FE0" w:rsidTr="006F3D92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right="-39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Return </w:t>
            </w:r>
          </w:p>
          <w:p w:rsidR="00F645F8" w:rsidRPr="00DF1FE0" w:rsidRDefault="00F645F8" w:rsidP="006F3D92">
            <w:pPr>
              <w:numPr>
                <w:ilvl w:val="12"/>
                <w:numId w:val="0"/>
              </w:numPr>
              <w:ind w:right="-39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period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auto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left="-103" w:right="-75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Wave height</w:t>
            </w:r>
          </w:p>
          <w:p w:rsidR="00F645F8" w:rsidRPr="00DF1FE0" w:rsidRDefault="00F645F8" w:rsidP="006F3D92">
            <w:pPr>
              <w:numPr>
                <w:ilvl w:val="12"/>
                <w:numId w:val="0"/>
              </w:numPr>
              <w:ind w:left="-103" w:right="-75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smartTag w:uri="urn:schemas-microsoft-com:office:smarttags" w:element="City">
              <w:smartTag w:uri="urn:schemas-microsoft-com:office:smarttags" w:element="place">
                <w:r w:rsidRPr="00DF1FE0">
                  <w:rPr>
                    <w:rFonts w:ascii="Verdana" w:hAnsi="Verdana"/>
                    <w:b/>
                    <w:sz w:val="18"/>
                    <w:szCs w:val="18"/>
                  </w:rPr>
                  <w:t>Chittagong</w:t>
                </w:r>
              </w:smartTag>
            </w:smartTag>
          </w:p>
          <w:p w:rsidR="00F645F8" w:rsidRPr="00DE486F" w:rsidRDefault="00F645F8" w:rsidP="006F3D92">
            <w:pPr>
              <w:numPr>
                <w:ilvl w:val="12"/>
                <w:numId w:val="0"/>
              </w:numPr>
              <w:ind w:left="-103" w:right="-75"/>
              <w:jc w:val="center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DE486F">
              <w:rPr>
                <w:rFonts w:ascii="Verdana" w:hAnsi="Verdana"/>
                <w:sz w:val="18"/>
                <w:szCs w:val="18"/>
              </w:rPr>
              <w:t>(cm)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auto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left="-67" w:right="-11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Area under</w:t>
            </w:r>
          </w:p>
          <w:p w:rsidR="00F645F8" w:rsidRPr="00DF1FE0" w:rsidRDefault="00F645F8" w:rsidP="006F3D92">
            <w:pPr>
              <w:numPr>
                <w:ilvl w:val="12"/>
                <w:numId w:val="0"/>
              </w:numPr>
              <w:ind w:left="-67" w:right="-11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const. Surge </w:t>
            </w:r>
            <w:r w:rsidRPr="00DE486F">
              <w:rPr>
                <w:rFonts w:ascii="Verdana" w:hAnsi="Verdana"/>
                <w:sz w:val="18"/>
                <w:szCs w:val="18"/>
              </w:rPr>
              <w:t>(meters)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auto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left="-31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Inundated </w:t>
            </w:r>
          </w:p>
          <w:p w:rsidR="00F645F8" w:rsidRPr="00DF1FE0" w:rsidRDefault="00F645F8" w:rsidP="006F3D92">
            <w:pPr>
              <w:numPr>
                <w:ilvl w:val="12"/>
                <w:numId w:val="0"/>
              </w:numPr>
              <w:ind w:left="-31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Area</w:t>
            </w:r>
          </w:p>
          <w:p w:rsidR="00F645F8" w:rsidRPr="00DE486F" w:rsidRDefault="00F645F8" w:rsidP="006F3D92">
            <w:pPr>
              <w:numPr>
                <w:ilvl w:val="12"/>
                <w:numId w:val="0"/>
              </w:numPr>
              <w:ind w:left="-31" w:right="-57"/>
              <w:jc w:val="center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DE486F">
              <w:rPr>
                <w:rFonts w:ascii="Verdana" w:hAnsi="Verdana"/>
                <w:sz w:val="18"/>
                <w:szCs w:val="18"/>
              </w:rPr>
              <w:t>(meters)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auto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left="-85" w:right="-9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Avg. elev. at</w:t>
            </w:r>
          </w:p>
          <w:p w:rsidR="00F645F8" w:rsidRPr="00DF1FE0" w:rsidRDefault="00F645F8" w:rsidP="006F3D92">
            <w:pPr>
              <w:numPr>
                <w:ilvl w:val="12"/>
                <w:numId w:val="0"/>
              </w:numPr>
              <w:ind w:left="-85" w:right="-9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end of surge </w:t>
            </w:r>
            <w:r w:rsidRPr="00DE486F">
              <w:rPr>
                <w:rFonts w:ascii="Verdana" w:hAnsi="Verdana"/>
                <w:sz w:val="18"/>
                <w:szCs w:val="18"/>
              </w:rPr>
              <w:t>(cm)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B3FFFF"/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ind w:left="-49" w:right="-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 xml:space="preserve">SDC </w:t>
            </w:r>
          </w:p>
          <w:p w:rsidR="00F645F8" w:rsidRPr="00DE486F" w:rsidRDefault="00F645F8" w:rsidP="006F3D92">
            <w:pPr>
              <w:numPr>
                <w:ilvl w:val="12"/>
                <w:numId w:val="0"/>
              </w:numPr>
              <w:ind w:left="-49" w:right="-1"/>
              <w:jc w:val="center"/>
              <w:rPr>
                <w:rFonts w:ascii="Verdana" w:hAnsi="Verdana"/>
                <w:sz w:val="18"/>
                <w:szCs w:val="18"/>
              </w:rPr>
            </w:pPr>
            <w:r w:rsidRPr="00DE486F">
              <w:rPr>
                <w:rFonts w:ascii="Verdana" w:hAnsi="Verdana"/>
                <w:sz w:val="18"/>
                <w:szCs w:val="18"/>
              </w:rPr>
              <w:t>(cm/m)</w:t>
            </w:r>
          </w:p>
        </w:tc>
      </w:tr>
      <w:tr w:rsidR="00F645F8" w:rsidRPr="00DF1FE0" w:rsidTr="006F3D92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832" w:type="dxa"/>
            <w:tcBorders>
              <w:top w:val="nil"/>
              <w:left w:val="single" w:sz="6" w:space="0" w:color="000000"/>
            </w:tcBorders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spacing w:after="60"/>
              <w:ind w:left="-71" w:right="-7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5 yr.</w:t>
            </w:r>
          </w:p>
        </w:tc>
        <w:tc>
          <w:tcPr>
            <w:tcW w:w="1448" w:type="dxa"/>
            <w:tcBorders>
              <w:top w:val="nil"/>
            </w:tcBorders>
            <w:vAlign w:val="center"/>
          </w:tcPr>
          <w:p w:rsidR="00F645F8" w:rsidRPr="005D2CB8" w:rsidRDefault="00F645F8" w:rsidP="00F645F8">
            <w:pPr>
              <w:numPr>
                <w:ilvl w:val="12"/>
                <w:numId w:val="0"/>
              </w:numPr>
              <w:spacing w:after="60"/>
              <w:ind w:right="32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D2CB8">
              <w:rPr>
                <w:rFonts w:ascii="Verdana" w:hAnsi="Verdana"/>
                <w:b/>
                <w:sz w:val="18"/>
                <w:szCs w:val="18"/>
              </w:rPr>
              <w:t xml:space="preserve">     370</w:t>
            </w:r>
          </w:p>
        </w:tc>
        <w:tc>
          <w:tcPr>
            <w:tcW w:w="1448" w:type="dxa"/>
            <w:tcBorders>
              <w:top w:val="nil"/>
            </w:tcBorders>
            <w:vAlign w:val="center"/>
          </w:tcPr>
          <w:p w:rsidR="00F645F8" w:rsidRPr="005D2CB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3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D2CB8">
              <w:rPr>
                <w:rFonts w:ascii="Verdana" w:hAnsi="Verdana"/>
                <w:b/>
                <w:sz w:val="18"/>
                <w:szCs w:val="18"/>
              </w:rPr>
              <w:t>415</w:t>
            </w:r>
          </w:p>
        </w:tc>
        <w:tc>
          <w:tcPr>
            <w:tcW w:w="1448" w:type="dxa"/>
            <w:tcBorders>
              <w:top w:val="nil"/>
            </w:tcBorders>
            <w:vAlign w:val="center"/>
          </w:tcPr>
          <w:p w:rsidR="00F645F8" w:rsidRPr="005D2CB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14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D2CB8">
              <w:rPr>
                <w:rFonts w:ascii="Verdana" w:hAnsi="Verdana"/>
                <w:b/>
                <w:sz w:val="18"/>
                <w:szCs w:val="18"/>
              </w:rPr>
              <w:t>2000</w:t>
            </w:r>
          </w:p>
        </w:tc>
        <w:tc>
          <w:tcPr>
            <w:tcW w:w="1448" w:type="dxa"/>
            <w:tcBorders>
              <w:top w:val="nil"/>
            </w:tcBorders>
            <w:vAlign w:val="center"/>
          </w:tcPr>
          <w:p w:rsidR="00F645F8" w:rsidRPr="005D2CB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15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D2CB8">
              <w:rPr>
                <w:rFonts w:ascii="Verdana" w:hAnsi="Verdana"/>
                <w:b/>
                <w:sz w:val="18"/>
                <w:szCs w:val="18"/>
              </w:rPr>
              <w:t>274</w:t>
            </w:r>
          </w:p>
        </w:tc>
        <w:tc>
          <w:tcPr>
            <w:tcW w:w="1448" w:type="dxa"/>
            <w:tcBorders>
              <w:top w:val="nil"/>
              <w:right w:val="single" w:sz="6" w:space="0" w:color="000000"/>
            </w:tcBorders>
            <w:vAlign w:val="center"/>
          </w:tcPr>
          <w:p w:rsidR="00F645F8" w:rsidRPr="005D2CB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7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D2CB8">
              <w:rPr>
                <w:rFonts w:ascii="Verdana" w:hAnsi="Verdana"/>
                <w:b/>
                <w:sz w:val="18"/>
                <w:szCs w:val="18"/>
              </w:rPr>
              <w:t>0.061</w:t>
            </w:r>
          </w:p>
        </w:tc>
      </w:tr>
      <w:tr w:rsidR="00F645F8" w:rsidRPr="00DF1FE0" w:rsidTr="006F3D92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832" w:type="dxa"/>
            <w:tcBorders>
              <w:left w:val="single" w:sz="6" w:space="0" w:color="000000"/>
            </w:tcBorders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spacing w:after="60"/>
              <w:ind w:left="-71" w:right="-7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10 yr.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F645F8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410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520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2900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287</w:t>
            </w:r>
          </w:p>
        </w:tc>
        <w:tc>
          <w:tcPr>
            <w:tcW w:w="1448" w:type="dxa"/>
            <w:tcBorders>
              <w:right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0.052</w:t>
            </w:r>
          </w:p>
        </w:tc>
      </w:tr>
      <w:tr w:rsidR="00F645F8" w:rsidRPr="00DF1FE0" w:rsidTr="006F3D92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832" w:type="dxa"/>
            <w:tcBorders>
              <w:left w:val="single" w:sz="6" w:space="0" w:color="000000"/>
            </w:tcBorders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spacing w:after="60"/>
              <w:ind w:left="-71" w:right="-7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20 yr.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470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580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3900</w:t>
            </w:r>
          </w:p>
        </w:tc>
        <w:tc>
          <w:tcPr>
            <w:tcW w:w="1448" w:type="dxa"/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274</w:t>
            </w:r>
          </w:p>
        </w:tc>
        <w:tc>
          <w:tcPr>
            <w:tcW w:w="1448" w:type="dxa"/>
            <w:tcBorders>
              <w:right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0.059</w:t>
            </w:r>
          </w:p>
        </w:tc>
      </w:tr>
      <w:tr w:rsidR="00F645F8" w:rsidRPr="00DF1FE0" w:rsidTr="006F3D92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832" w:type="dxa"/>
            <w:tcBorders>
              <w:left w:val="single" w:sz="6" w:space="0" w:color="000000"/>
              <w:bottom w:val="single" w:sz="6" w:space="0" w:color="000000"/>
            </w:tcBorders>
          </w:tcPr>
          <w:p w:rsidR="00F645F8" w:rsidRPr="00DF1FE0" w:rsidRDefault="00F645F8" w:rsidP="006F3D92">
            <w:pPr>
              <w:numPr>
                <w:ilvl w:val="12"/>
                <w:numId w:val="0"/>
              </w:numPr>
              <w:spacing w:after="60"/>
              <w:ind w:left="-71" w:right="-7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50 yr.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510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670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4200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282</w:t>
            </w:r>
          </w:p>
        </w:tc>
        <w:tc>
          <w:tcPr>
            <w:tcW w:w="1448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F645F8" w:rsidRPr="00F645F8" w:rsidRDefault="00F645F8" w:rsidP="006F3D92">
            <w:pPr>
              <w:numPr>
                <w:ilvl w:val="12"/>
                <w:numId w:val="0"/>
              </w:numPr>
              <w:tabs>
                <w:tab w:val="left" w:pos="496"/>
              </w:tabs>
              <w:spacing w:after="60"/>
              <w:ind w:right="-64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F645F8">
              <w:rPr>
                <w:rFonts w:ascii="Verdana" w:hAnsi="Verdana"/>
                <w:b/>
                <w:color w:val="FF0000"/>
                <w:sz w:val="18"/>
                <w:szCs w:val="18"/>
              </w:rPr>
              <w:t>0.065</w:t>
            </w:r>
          </w:p>
        </w:tc>
      </w:tr>
    </w:tbl>
    <w:p w:rsidR="00DC3F0E" w:rsidRDefault="00DC3F0E" w:rsidP="00F645F8">
      <w:pPr>
        <w:rPr>
          <w:b/>
          <w:sz w:val="24"/>
          <w:szCs w:val="24"/>
        </w:rPr>
      </w:pPr>
    </w:p>
    <w:p w:rsidR="00EF4E10" w:rsidRDefault="00EF4E10" w:rsidP="00EF4E10">
      <w:pPr>
        <w:pStyle w:val="figure1"/>
        <w:ind w:left="1411"/>
        <w:rPr>
          <w:rFonts w:ascii="Verdana" w:hAnsi="Verdana"/>
          <w:i/>
          <w:sz w:val="18"/>
          <w:szCs w:val="18"/>
        </w:rPr>
      </w:pPr>
    </w:p>
    <w:p w:rsidR="00EF4E10" w:rsidRDefault="00EF4E10" w:rsidP="00EF4E10">
      <w:pPr>
        <w:pStyle w:val="figure1"/>
        <w:ind w:left="1411"/>
        <w:rPr>
          <w:rFonts w:ascii="Verdana" w:hAnsi="Verdana"/>
          <w:i/>
          <w:sz w:val="18"/>
          <w:szCs w:val="18"/>
        </w:rPr>
      </w:pPr>
    </w:p>
    <w:p w:rsidR="00EF4E10" w:rsidRPr="000A0565" w:rsidRDefault="00EF4E10" w:rsidP="00EF4E10">
      <w:pPr>
        <w:pStyle w:val="figure1"/>
        <w:numPr>
          <w:ilvl w:val="0"/>
          <w:numId w:val="38"/>
        </w:numPr>
        <w:rPr>
          <w:rFonts w:ascii="Verdana" w:hAnsi="Verdana"/>
          <w:b/>
          <w:sz w:val="18"/>
          <w:szCs w:val="18"/>
        </w:rPr>
      </w:pPr>
      <w:r w:rsidRPr="00EF4E10">
        <w:rPr>
          <w:rFonts w:ascii="Verdana" w:hAnsi="Verdana"/>
          <w:i/>
          <w:sz w:val="18"/>
          <w:szCs w:val="18"/>
        </w:rPr>
        <w:t xml:space="preserve"> </w:t>
      </w:r>
      <w:r>
        <w:rPr>
          <w:rFonts w:ascii="Verdana" w:hAnsi="Verdana"/>
          <w:i/>
          <w:sz w:val="18"/>
          <w:szCs w:val="18"/>
        </w:rPr>
        <w:t xml:space="preserve"> </w:t>
      </w:r>
      <w:r w:rsidRPr="000A0565">
        <w:rPr>
          <w:rFonts w:ascii="Verdana" w:hAnsi="Verdana"/>
          <w:b/>
          <w:sz w:val="18"/>
          <w:szCs w:val="18"/>
        </w:rPr>
        <w:t>Table to be completed, containing input parameters for the script (Table 4)</w:t>
      </w:r>
    </w:p>
    <w:p w:rsidR="00EF4E10" w:rsidRPr="00EF4E10" w:rsidRDefault="00EF4E10" w:rsidP="000A0565">
      <w:pPr>
        <w:pStyle w:val="figure1"/>
        <w:rPr>
          <w:rFonts w:ascii="Verdana" w:hAnsi="Verdana"/>
          <w:i/>
          <w:sz w:val="18"/>
          <w:szCs w:val="18"/>
        </w:rPr>
      </w:pPr>
    </w:p>
    <w:p w:rsidR="00EF4E10" w:rsidRPr="00DF1FE0" w:rsidRDefault="00EF4E10" w:rsidP="00EF4E10">
      <w:pPr>
        <w:spacing w:line="120" w:lineRule="auto"/>
        <w:ind w:left="1531"/>
        <w:rPr>
          <w:rFonts w:ascii="Verdana" w:hAnsi="Verdana"/>
          <w:sz w:val="18"/>
          <w:szCs w:val="18"/>
        </w:rPr>
      </w:pPr>
    </w:p>
    <w:tbl>
      <w:tblPr>
        <w:tblW w:w="7763" w:type="dxa"/>
        <w:tblInd w:w="1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17"/>
      </w:tblPr>
      <w:tblGrid>
        <w:gridCol w:w="2813"/>
        <w:gridCol w:w="540"/>
        <w:gridCol w:w="1102"/>
        <w:gridCol w:w="1103"/>
        <w:gridCol w:w="1102"/>
        <w:gridCol w:w="1103"/>
      </w:tblGrid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813" w:type="dxa"/>
            <w:shd w:val="clear" w:color="auto" w:fill="E6E6E6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57" w:right="-567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E6E6E6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-71" w:right="-29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%</w:t>
            </w:r>
          </w:p>
        </w:tc>
        <w:tc>
          <w:tcPr>
            <w:tcW w:w="1102" w:type="dxa"/>
            <w:shd w:val="clear" w:color="auto" w:fill="E6E6E6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-35" w:right="-55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5 yr.</w:t>
            </w:r>
          </w:p>
        </w:tc>
        <w:tc>
          <w:tcPr>
            <w:tcW w:w="1103" w:type="dxa"/>
            <w:shd w:val="clear" w:color="auto" w:fill="E6E6E6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-89" w:right="-9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10 yr.</w:t>
            </w:r>
          </w:p>
        </w:tc>
        <w:tc>
          <w:tcPr>
            <w:tcW w:w="1102" w:type="dxa"/>
            <w:shd w:val="clear" w:color="auto" w:fill="E6E6E6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-53" w:right="-4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20 yr.</w:t>
            </w:r>
          </w:p>
        </w:tc>
        <w:tc>
          <w:tcPr>
            <w:tcW w:w="1103" w:type="dxa"/>
            <w:shd w:val="clear" w:color="auto" w:fill="E6E6E6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ind w:left="-107" w:right="-7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50 yr.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Wave height at coast (cm)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x</w:t>
            </w: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 xml:space="preserve"> (cm)</w:t>
            </w:r>
          </w:p>
        </w:tc>
        <w:tc>
          <w:tcPr>
            <w:tcW w:w="1102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370</w:t>
            </w:r>
          </w:p>
        </w:tc>
        <w:tc>
          <w:tcPr>
            <w:tcW w:w="1103" w:type="dxa"/>
            <w:vAlign w:val="center"/>
          </w:tcPr>
          <w:p w:rsidR="00EF4E10" w:rsidRPr="000A0565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0A0565">
              <w:rPr>
                <w:rFonts w:ascii="Verdana" w:hAnsi="Verdana"/>
                <w:b/>
                <w:sz w:val="18"/>
                <w:szCs w:val="18"/>
              </w:rPr>
              <w:t>410</w:t>
            </w:r>
          </w:p>
        </w:tc>
        <w:tc>
          <w:tcPr>
            <w:tcW w:w="1102" w:type="dxa"/>
            <w:vAlign w:val="center"/>
          </w:tcPr>
          <w:p w:rsidR="00EF4E10" w:rsidRPr="000A0565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0A0565">
              <w:rPr>
                <w:rFonts w:ascii="Verdana" w:hAnsi="Verdana"/>
                <w:b/>
                <w:sz w:val="18"/>
                <w:szCs w:val="18"/>
              </w:rPr>
              <w:t>470</w:t>
            </w:r>
          </w:p>
        </w:tc>
        <w:tc>
          <w:tcPr>
            <w:tcW w:w="1103" w:type="dxa"/>
            <w:vAlign w:val="center"/>
          </w:tcPr>
          <w:p w:rsidR="00EF4E10" w:rsidRPr="000A0565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0A0565">
              <w:rPr>
                <w:rFonts w:ascii="Verdana" w:hAnsi="Verdana"/>
                <w:b/>
                <w:sz w:val="18"/>
                <w:szCs w:val="18"/>
              </w:rPr>
              <w:t>510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Map: In</w:t>
            </w:r>
            <w:r w:rsidRPr="00DF1FE0">
              <w:rPr>
                <w:rFonts w:ascii="Verdana" w:hAnsi="Verdana"/>
                <w:b/>
                <w:sz w:val="18"/>
                <w:szCs w:val="18"/>
                <w:u w:val="single"/>
              </w:rPr>
              <w:t>x</w:t>
            </w:r>
            <w:r w:rsidRPr="00DF1FE0">
              <w:rPr>
                <w:rFonts w:ascii="Verdana" w:hAnsi="Verdana"/>
                <w:b/>
                <w:sz w:val="18"/>
                <w:szCs w:val="18"/>
              </w:rPr>
              <w:t>a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1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</w:t>
            </w: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370</w:t>
            </w: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a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In410a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In470a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In510a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Width of inundation (m)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2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2000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2900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3900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4200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Flood height at coast (cm)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3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370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410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470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510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SDC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4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0.061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0.052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0.059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0.065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Width of constant surge (m)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5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415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520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580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670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Map: Sdc</w:t>
            </w:r>
            <w:r w:rsidRPr="00DF1FE0">
              <w:rPr>
                <w:rFonts w:ascii="Verdana" w:hAnsi="Verdana"/>
                <w:b/>
                <w:sz w:val="18"/>
                <w:szCs w:val="18"/>
                <w:u w:val="single"/>
              </w:rPr>
              <w:t>x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6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Sdc</w:t>
            </w: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370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Sdc410</w:t>
            </w:r>
          </w:p>
        </w:tc>
        <w:tc>
          <w:tcPr>
            <w:tcW w:w="1102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Sdc470</w:t>
            </w:r>
          </w:p>
        </w:tc>
        <w:tc>
          <w:tcPr>
            <w:tcW w:w="1103" w:type="dxa"/>
            <w:vAlign w:val="center"/>
          </w:tcPr>
          <w:p w:rsidR="00EF4E10" w:rsidRPr="00DC1E97" w:rsidRDefault="000A0565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Sdc510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Map: In</w:t>
            </w:r>
            <w:r w:rsidRPr="00DF1FE0">
              <w:rPr>
                <w:rFonts w:ascii="Verdana" w:hAnsi="Verdana"/>
                <w:b/>
                <w:sz w:val="18"/>
                <w:szCs w:val="18"/>
                <w:u w:val="single"/>
              </w:rPr>
              <w:t>x</w:t>
            </w:r>
            <w:r w:rsidRPr="00DF1FE0">
              <w:rPr>
                <w:rFonts w:ascii="Verdana" w:hAnsi="Verdana"/>
                <w:b/>
                <w:sz w:val="18"/>
                <w:szCs w:val="18"/>
              </w:rPr>
              <w:t>b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7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</w:t>
            </w: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370</w:t>
            </w: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b</w:t>
            </w:r>
          </w:p>
        </w:tc>
        <w:tc>
          <w:tcPr>
            <w:tcW w:w="1103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In410b</w:t>
            </w:r>
          </w:p>
        </w:tc>
        <w:tc>
          <w:tcPr>
            <w:tcW w:w="1102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In470b</w:t>
            </w:r>
          </w:p>
        </w:tc>
        <w:tc>
          <w:tcPr>
            <w:tcW w:w="1103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In510b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Map: In</w:t>
            </w:r>
            <w:r w:rsidRPr="00DF1FE0">
              <w:rPr>
                <w:rFonts w:ascii="Verdana" w:hAnsi="Verdana"/>
                <w:b/>
                <w:sz w:val="18"/>
                <w:szCs w:val="18"/>
                <w:u w:val="single"/>
              </w:rPr>
              <w:t>x</w:t>
            </w:r>
            <w:r w:rsidRPr="00DF1FE0">
              <w:rPr>
                <w:rFonts w:ascii="Verdana" w:hAnsi="Verdana"/>
                <w:b/>
                <w:sz w:val="18"/>
                <w:szCs w:val="18"/>
              </w:rPr>
              <w:t>c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8</w:t>
            </w:r>
          </w:p>
        </w:tc>
        <w:tc>
          <w:tcPr>
            <w:tcW w:w="1102" w:type="dxa"/>
            <w:vAlign w:val="center"/>
          </w:tcPr>
          <w:p w:rsidR="00EF4E10" w:rsidRPr="00DC1E97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</w:t>
            </w:r>
            <w:r w:rsidRPr="00DC1E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370</w:t>
            </w: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c</w:t>
            </w:r>
          </w:p>
        </w:tc>
        <w:tc>
          <w:tcPr>
            <w:tcW w:w="1103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In401c</w:t>
            </w:r>
          </w:p>
        </w:tc>
        <w:tc>
          <w:tcPr>
            <w:tcW w:w="1102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In470c</w:t>
            </w:r>
          </w:p>
        </w:tc>
        <w:tc>
          <w:tcPr>
            <w:tcW w:w="1103" w:type="dxa"/>
            <w:vAlign w:val="center"/>
          </w:tcPr>
          <w:p w:rsidR="00EF4E10" w:rsidRPr="00DC1E97" w:rsidRDefault="00DC1E97" w:rsidP="000A0565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DC1E97">
              <w:rPr>
                <w:rFonts w:ascii="Verdana" w:hAnsi="Verdana"/>
                <w:b/>
                <w:color w:val="FF0000"/>
                <w:sz w:val="18"/>
                <w:szCs w:val="18"/>
              </w:rPr>
              <w:t>In510c</w:t>
            </w:r>
          </w:p>
        </w:tc>
      </w:tr>
      <w:tr w:rsidR="00EF4E10" w:rsidRPr="00DF1FE0" w:rsidTr="004156F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281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57" w:right="-567"/>
              <w:rPr>
                <w:rFonts w:ascii="Verdana" w:hAnsi="Verdana"/>
                <w:b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sz w:val="18"/>
                <w:szCs w:val="18"/>
              </w:rPr>
              <w:t>Map: Haz</w:t>
            </w:r>
            <w:r w:rsidRPr="00DF1FE0">
              <w:rPr>
                <w:rFonts w:ascii="Verdana" w:hAnsi="Verdana"/>
                <w:b/>
                <w:i/>
                <w:iCs/>
                <w:sz w:val="18"/>
                <w:szCs w:val="18"/>
                <w:u w:val="single"/>
              </w:rPr>
              <w:t>ret</w:t>
            </w:r>
            <w:r w:rsidRPr="00DF1FE0">
              <w:rPr>
                <w:rFonts w:ascii="Verdana" w:hAnsi="Verdana"/>
                <w:b/>
                <w:sz w:val="18"/>
                <w:szCs w:val="18"/>
              </w:rPr>
              <w:t>y</w:t>
            </w:r>
          </w:p>
        </w:tc>
        <w:tc>
          <w:tcPr>
            <w:tcW w:w="540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71" w:right="-29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FE0">
              <w:rPr>
                <w:rFonts w:ascii="Verdana" w:hAnsi="Verdana"/>
                <w:b/>
                <w:bCs/>
                <w:sz w:val="18"/>
                <w:szCs w:val="18"/>
              </w:rPr>
              <w:t>% 9</w:t>
            </w:r>
          </w:p>
        </w:tc>
        <w:tc>
          <w:tcPr>
            <w:tcW w:w="1102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35" w:right="-55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sz w:val="18"/>
                <w:szCs w:val="18"/>
              </w:rPr>
              <w:t>Haz</w:t>
            </w:r>
            <w:r w:rsidRPr="00DF1FE0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05</w:t>
            </w:r>
            <w:r w:rsidRPr="00DF1FE0">
              <w:rPr>
                <w:rFonts w:ascii="Verdana" w:hAnsi="Verdana"/>
                <w:sz w:val="18"/>
                <w:szCs w:val="18"/>
              </w:rPr>
              <w:t>y</w:t>
            </w:r>
          </w:p>
        </w:tc>
        <w:tc>
          <w:tcPr>
            <w:tcW w:w="110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89" w:right="-91"/>
              <w:jc w:val="center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sz w:val="18"/>
                <w:szCs w:val="18"/>
              </w:rPr>
              <w:t>Haz</w:t>
            </w:r>
            <w:r w:rsidRPr="00DF1FE0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10</w:t>
            </w:r>
            <w:r w:rsidRPr="00DF1FE0">
              <w:rPr>
                <w:rFonts w:ascii="Verdana" w:hAnsi="Verdana"/>
                <w:sz w:val="18"/>
                <w:szCs w:val="18"/>
              </w:rPr>
              <w:t>y</w:t>
            </w:r>
          </w:p>
        </w:tc>
        <w:tc>
          <w:tcPr>
            <w:tcW w:w="1102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53" w:right="-47"/>
              <w:jc w:val="center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sz w:val="18"/>
                <w:szCs w:val="18"/>
              </w:rPr>
              <w:t>Haz</w:t>
            </w:r>
            <w:r w:rsidRPr="00DF1FE0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20</w:t>
            </w:r>
            <w:r w:rsidRPr="00DF1FE0">
              <w:rPr>
                <w:rFonts w:ascii="Verdana" w:hAnsi="Verdana"/>
                <w:sz w:val="18"/>
                <w:szCs w:val="18"/>
              </w:rPr>
              <w:t>y</w:t>
            </w:r>
          </w:p>
        </w:tc>
        <w:tc>
          <w:tcPr>
            <w:tcW w:w="1103" w:type="dxa"/>
            <w:vAlign w:val="center"/>
          </w:tcPr>
          <w:p w:rsidR="00EF4E10" w:rsidRPr="00DF1FE0" w:rsidRDefault="00EF4E10" w:rsidP="004156F8">
            <w:pPr>
              <w:numPr>
                <w:ilvl w:val="12"/>
                <w:numId w:val="0"/>
              </w:numPr>
              <w:spacing w:after="60"/>
              <w:ind w:left="-107" w:right="-73"/>
              <w:jc w:val="center"/>
              <w:rPr>
                <w:rFonts w:ascii="Verdana" w:hAnsi="Verdana"/>
                <w:sz w:val="18"/>
                <w:szCs w:val="18"/>
              </w:rPr>
            </w:pPr>
            <w:r w:rsidRPr="00DF1FE0">
              <w:rPr>
                <w:rFonts w:ascii="Verdana" w:hAnsi="Verdana"/>
                <w:sz w:val="18"/>
                <w:szCs w:val="18"/>
              </w:rPr>
              <w:t>Haz</w:t>
            </w:r>
            <w:r w:rsidRPr="00DF1FE0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50</w:t>
            </w:r>
            <w:r w:rsidRPr="00DF1FE0">
              <w:rPr>
                <w:rFonts w:ascii="Verdana" w:hAnsi="Verdana"/>
                <w:sz w:val="18"/>
                <w:szCs w:val="18"/>
              </w:rPr>
              <w:t>y</w:t>
            </w:r>
          </w:p>
        </w:tc>
      </w:tr>
    </w:tbl>
    <w:p w:rsidR="00EF4E10" w:rsidRDefault="00EF4E10" w:rsidP="00EF4E10">
      <w:pPr>
        <w:rPr>
          <w:rFonts w:ascii="Verdana" w:hAnsi="Verdana"/>
          <w:sz w:val="18"/>
          <w:szCs w:val="18"/>
        </w:rPr>
      </w:pPr>
    </w:p>
    <w:p w:rsidR="007B2259" w:rsidRPr="00DF1FE0" w:rsidRDefault="007B2259" w:rsidP="00EF4E10">
      <w:pPr>
        <w:rPr>
          <w:rFonts w:ascii="Verdana" w:hAnsi="Verdana"/>
          <w:sz w:val="18"/>
          <w:szCs w:val="18"/>
        </w:rPr>
      </w:pPr>
    </w:p>
    <w:p w:rsidR="00837DE3" w:rsidRDefault="007B2259" w:rsidP="00EF4E10">
      <w:pPr>
        <w:numPr>
          <w:ilvl w:val="0"/>
          <w:numId w:val="4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The Input for the script based on table 4</w:t>
      </w:r>
    </w:p>
    <w:p w:rsidR="00EF4E10" w:rsidRDefault="00EF4E10" w:rsidP="00EF4E10">
      <w:pPr>
        <w:rPr>
          <w:b/>
          <w:sz w:val="24"/>
          <w:szCs w:val="24"/>
        </w:rPr>
      </w:pPr>
    </w:p>
    <w:p w:rsidR="00EF4E10" w:rsidRDefault="008D2F75" w:rsidP="007B2259">
      <w:pPr>
        <w:ind w:left="720"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4457700" cy="266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10" w:rsidRDefault="00EF4E10" w:rsidP="00EF4E10">
      <w:pPr>
        <w:rPr>
          <w:b/>
          <w:sz w:val="24"/>
          <w:szCs w:val="24"/>
        </w:rPr>
      </w:pPr>
    </w:p>
    <w:p w:rsidR="00EF4E10" w:rsidRDefault="008D2F75" w:rsidP="007B2259">
      <w:pPr>
        <w:ind w:left="720"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4429125" cy="2762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10" w:rsidRDefault="00EF4E10" w:rsidP="00EF4E10">
      <w:pPr>
        <w:rPr>
          <w:b/>
          <w:sz w:val="24"/>
          <w:szCs w:val="24"/>
        </w:rPr>
      </w:pPr>
    </w:p>
    <w:p w:rsidR="00EF4E10" w:rsidRDefault="008D2F75" w:rsidP="007B2259">
      <w:pPr>
        <w:ind w:left="720"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4429125" cy="2381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10" w:rsidRDefault="00EF4E10" w:rsidP="00EF4E10">
      <w:pPr>
        <w:rPr>
          <w:b/>
          <w:sz w:val="24"/>
          <w:szCs w:val="24"/>
        </w:rPr>
      </w:pPr>
    </w:p>
    <w:p w:rsidR="00EF4E10" w:rsidRDefault="00095393" w:rsidP="00095393">
      <w:pPr>
        <w:numPr>
          <w:ilvl w:val="0"/>
          <w:numId w:val="5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8D2F75">
        <w:rPr>
          <w:noProof/>
          <w:lang w:eastAsia="zh-C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-16510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Map Haz10y </w:t>
      </w: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1A72CB" w:rsidRDefault="001A72CB" w:rsidP="00095393">
      <w:pPr>
        <w:rPr>
          <w:b/>
          <w:sz w:val="24"/>
          <w:szCs w:val="24"/>
        </w:rPr>
      </w:pPr>
    </w:p>
    <w:p w:rsidR="00095393" w:rsidRDefault="008D2F75" w:rsidP="00095393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12065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393" w:rsidRDefault="00095393" w:rsidP="00095393">
      <w:pPr>
        <w:numPr>
          <w:ilvl w:val="0"/>
          <w:numId w:val="5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Map Haz20y</w:t>
      </w: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8D2F75" w:rsidP="001A72CB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17145</wp:posOffset>
            </wp:positionV>
            <wp:extent cx="3447415" cy="2673350"/>
            <wp:effectExtent l="19050" t="0" r="635" b="0"/>
            <wp:wrapTight wrapText="bothSides">
              <wp:wrapPolygon edited="0">
                <wp:start x="-119" y="0"/>
                <wp:lineTo x="-119" y="21395"/>
                <wp:lineTo x="21604" y="21395"/>
                <wp:lineTo x="21604" y="0"/>
                <wp:lineTo x="-119" y="0"/>
              </wp:wrapPolygon>
            </wp:wrapTight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2CB" w:rsidRDefault="001A72CB" w:rsidP="001A72CB">
      <w:pPr>
        <w:numPr>
          <w:ilvl w:val="0"/>
          <w:numId w:val="5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Map Haz50y</w:t>
      </w:r>
    </w:p>
    <w:p w:rsidR="001A72CB" w:rsidRDefault="001A72CB" w:rsidP="001A72CB">
      <w:pPr>
        <w:rPr>
          <w:b/>
          <w:sz w:val="24"/>
          <w:szCs w:val="24"/>
        </w:rPr>
      </w:pPr>
    </w:p>
    <w:p w:rsidR="001A72CB" w:rsidRDefault="001A72CB" w:rsidP="001A72CB">
      <w:pPr>
        <w:rPr>
          <w:b/>
          <w:sz w:val="24"/>
          <w:szCs w:val="24"/>
        </w:rPr>
      </w:pPr>
    </w:p>
    <w:p w:rsidR="00095393" w:rsidRDefault="00095393" w:rsidP="00095393">
      <w:pPr>
        <w:rPr>
          <w:b/>
          <w:sz w:val="24"/>
          <w:szCs w:val="24"/>
        </w:rPr>
      </w:pPr>
    </w:p>
    <w:p w:rsidR="00095393" w:rsidRPr="00552152" w:rsidRDefault="00095393" w:rsidP="00095393">
      <w:pPr>
        <w:rPr>
          <w:b/>
          <w:sz w:val="24"/>
          <w:szCs w:val="24"/>
        </w:rPr>
      </w:pPr>
    </w:p>
    <w:sectPr w:rsidR="00095393" w:rsidRPr="00552152" w:rsidSect="003E44E7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type w:val="oddPage"/>
      <w:pgSz w:w="12242" w:h="15842" w:code="1"/>
      <w:pgMar w:top="907" w:right="851" w:bottom="1134" w:left="1134" w:header="454" w:footer="851" w:gutter="567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72F" w:rsidRDefault="007F172F">
      <w:r>
        <w:separator/>
      </w:r>
    </w:p>
  </w:endnote>
  <w:endnote w:type="continuationSeparator" w:id="0">
    <w:p w:rsidR="007F172F" w:rsidRDefault="007F1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TUR"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Default="009B5C40" w:rsidP="009B5C40">
    <w:pPr>
      <w:pStyle w:val="Footer"/>
      <w:tabs>
        <w:tab w:val="clear" w:pos="4320"/>
        <w:tab w:val="clear" w:pos="8640"/>
        <w:tab w:val="right" w:pos="8222"/>
      </w:tabs>
      <w:ind w:right="-1"/>
    </w:pPr>
    <w:r w:rsidRPr="009B5C40">
      <w:rPr>
        <w:rStyle w:val="PageNumber"/>
        <w:b w:val="0"/>
      </w:rPr>
      <w:t>Task 3-3-C Part A –</w:t>
    </w:r>
    <w:r>
      <w:rPr>
        <w:rStyle w:val="PageNumber"/>
      </w:rPr>
      <w:t xml:space="preserve"> </w:t>
    </w:r>
    <w:r w:rsidR="000A68D0">
      <w:rPr>
        <w:rStyle w:val="PageNumber"/>
      </w:rPr>
      <w:t xml:space="preserve">Answers - </w:t>
    </w:r>
    <w:r>
      <w:rPr>
        <w:rStyle w:val="PageNumber"/>
      </w:rPr>
      <w:t xml:space="preserve">Page </w:t>
    </w:r>
    <w:r w:rsidR="00EE1438">
      <w:rPr>
        <w:rStyle w:val="PageNumber"/>
      </w:rPr>
      <w:fldChar w:fldCharType="begin"/>
    </w:r>
    <w:r w:rsidR="00EE1438">
      <w:rPr>
        <w:rStyle w:val="PageNumber"/>
      </w:rPr>
      <w:instrText xml:space="preserve"> PAGE </w:instrText>
    </w:r>
    <w:r w:rsidR="00EE1438">
      <w:rPr>
        <w:rStyle w:val="PageNumber"/>
      </w:rPr>
      <w:fldChar w:fldCharType="separate"/>
    </w:r>
    <w:r w:rsidR="008D2F75">
      <w:rPr>
        <w:rStyle w:val="PageNumber"/>
        <w:noProof/>
      </w:rPr>
      <w:t>2</w:t>
    </w:r>
    <w:r w:rsidR="00EE1438"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9B5C40" w:rsidRDefault="009B5C40" w:rsidP="009B5C40">
    <w:pPr>
      <w:pStyle w:val="Footer"/>
    </w:pPr>
    <w:r w:rsidRPr="009B5C40">
      <w:rPr>
        <w:rStyle w:val="PageNumber"/>
        <w:b w:val="0"/>
      </w:rPr>
      <w:t>Task 3-3-C Part A –</w:t>
    </w:r>
    <w:r>
      <w:rPr>
        <w:rStyle w:val="PageNumber"/>
      </w:rPr>
      <w:t xml:space="preserve">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A72CB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9B5C40" w:rsidRDefault="009B5C40" w:rsidP="009B5C40">
    <w:pPr>
      <w:pStyle w:val="Footer"/>
    </w:pPr>
    <w:r w:rsidRPr="009B5C40">
      <w:rPr>
        <w:rStyle w:val="PageNumber"/>
        <w:b w:val="0"/>
      </w:rPr>
      <w:t xml:space="preserve">Task 3-3-C Part </w:t>
    </w:r>
    <w:r w:rsidR="00D17C57">
      <w:rPr>
        <w:rStyle w:val="PageNumber"/>
        <w:b w:val="0"/>
      </w:rPr>
      <w:t xml:space="preserve">B – ANSWERS </w:t>
    </w:r>
    <w:r>
      <w:rPr>
        <w:rStyle w:val="PageNumber"/>
      </w:rPr>
      <w:t xml:space="preserve">–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D2F7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72F" w:rsidRDefault="007F172F">
      <w:r>
        <w:separator/>
      </w:r>
    </w:p>
  </w:footnote>
  <w:footnote w:type="continuationSeparator" w:id="0">
    <w:p w:rsidR="007F172F" w:rsidRDefault="007F17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Pr="00981744" w:rsidRDefault="009B5C40">
    <w:pPr>
      <w:pStyle w:val="Header"/>
      <w:rPr>
        <w:rFonts w:ascii="Verdana" w:hAnsi="Verdana"/>
        <w:sz w:val="18"/>
        <w:szCs w:val="18"/>
      </w:rPr>
    </w:pPr>
    <w:r>
      <w:rPr>
        <w:rFonts w:ascii="Verdana" w:hAnsi="Verdana"/>
        <w:b w:val="0"/>
        <w:bCs/>
        <w:iCs/>
        <w:sz w:val="18"/>
        <w:szCs w:val="18"/>
      </w:rPr>
      <w:t xml:space="preserve">Task 3-3-C Part A : </w:t>
    </w:r>
    <w:r w:rsidR="008A690C">
      <w:rPr>
        <w:rFonts w:ascii="Verdana" w:hAnsi="Verdana"/>
        <w:b w:val="0"/>
        <w:bCs/>
        <w:iCs/>
        <w:sz w:val="18"/>
        <w:szCs w:val="18"/>
      </w:rPr>
      <w:t xml:space="preserve">Cyclone </w:t>
    </w:r>
    <w:r>
      <w:rPr>
        <w:rFonts w:ascii="Verdana" w:hAnsi="Verdana"/>
        <w:b w:val="0"/>
        <w:bCs/>
        <w:iCs/>
        <w:sz w:val="18"/>
        <w:szCs w:val="18"/>
      </w:rPr>
      <w:t>H</w:t>
    </w:r>
    <w:r w:rsidR="008A690C">
      <w:rPr>
        <w:rFonts w:ascii="Verdana" w:hAnsi="Verdana"/>
        <w:b w:val="0"/>
        <w:bCs/>
        <w:iCs/>
        <w:sz w:val="18"/>
        <w:szCs w:val="18"/>
      </w:rPr>
      <w:t xml:space="preserve">azard </w:t>
    </w:r>
    <w:r>
      <w:rPr>
        <w:rFonts w:ascii="Verdana" w:hAnsi="Verdana"/>
        <w:b w:val="0"/>
        <w:bCs/>
        <w:iCs/>
        <w:sz w:val="18"/>
        <w:szCs w:val="18"/>
      </w:rPr>
      <w:t>Modelling</w:t>
    </w:r>
    <w:r w:rsidR="008A690C">
      <w:rPr>
        <w:rFonts w:ascii="Verdana" w:hAnsi="Verdana"/>
        <w:b w:val="0"/>
        <w:bCs/>
        <w:iCs/>
        <w:sz w:val="18"/>
        <w:szCs w:val="18"/>
      </w:rPr>
      <w:t xml:space="preserve"> </w:t>
    </w:r>
    <w:smartTag w:uri="urn:schemas-microsoft-com:office:smarttags" w:element="place">
      <w:smartTag w:uri="urn:schemas-microsoft-com:office:smarttags" w:element="country-region">
        <w:r w:rsidR="008A690C">
          <w:rPr>
            <w:rFonts w:ascii="Verdana" w:hAnsi="Verdana"/>
            <w:b w:val="0"/>
            <w:bCs/>
            <w:iCs/>
            <w:sz w:val="18"/>
            <w:szCs w:val="18"/>
          </w:rPr>
          <w:t>Bangladesh</w:t>
        </w:r>
      </w:smartTag>
    </w:smartTag>
    <w:r w:rsidR="008A690C">
      <w:rPr>
        <w:rFonts w:ascii="Verdana" w:hAnsi="Verdana"/>
        <w:b w:val="0"/>
        <w:bCs/>
        <w:iCs/>
        <w:sz w:val="18"/>
        <w:szCs w:val="1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438" w:rsidRDefault="00EE1438">
    <w:pPr>
      <w:pStyle w:val="Header"/>
      <w:pBdr>
        <w:bottom w:val="none" w:sz="0" w:space="0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3in;height:3in" o:bullet="t"/>
    </w:pict>
  </w:numPicBullet>
  <w:numPicBullet w:numPicBulletId="1">
    <w:pict>
      <v:shape id="_x0000_i1164" type="#_x0000_t75" style="width:3in;height:3in" o:bullet="t"/>
    </w:pict>
  </w:numPicBullet>
  <w:numPicBullet w:numPicBulletId="2">
    <w:pict>
      <v:shape id="_x0000_i1165" type="#_x0000_t75" style="width:3in;height:3in" o:bullet="t"/>
    </w:pict>
  </w:numPicBullet>
  <w:numPicBullet w:numPicBulletId="3">
    <w:pict>
      <v:shape id="_x0000_i1166" type="#_x0000_t75" style="width:11.25pt;height:11.25pt" o:bullet="t">
        <v:imagedata r:id="rId1" o:title="BD14578_"/>
      </v:shape>
    </w:pict>
  </w:numPicBullet>
  <w:abstractNum w:abstractNumId="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start w:val="1"/>
      <w:numFmt w:val="decimal"/>
      <w:pStyle w:val="Heading4"/>
      <w:lvlText w:val=".%4"/>
      <w:legacy w:legacy="1" w:legacySpace="144" w:legacyIndent="0"/>
      <w:lvlJc w:val="left"/>
    </w:lvl>
    <w:lvl w:ilvl="4">
      <w:start w:val="1"/>
      <w:numFmt w:val="decimal"/>
      <w:pStyle w:val="Heading5"/>
      <w:lvlText w:val=".%4.%5"/>
      <w:legacy w:legacy="1" w:legacySpace="144" w:legacyIndent="0"/>
      <w:lvlJc w:val="left"/>
    </w:lvl>
    <w:lvl w:ilvl="5">
      <w:start w:val="1"/>
      <w:numFmt w:val="decimal"/>
      <w:pStyle w:val="Heading6"/>
      <w:lvlText w:val=".%4.%5.%6"/>
      <w:legacy w:legacy="1" w:legacySpace="144" w:legacyIndent="0"/>
      <w:lvlJc w:val="left"/>
    </w:lvl>
    <w:lvl w:ilvl="6">
      <w:start w:val="1"/>
      <w:numFmt w:val="decimal"/>
      <w:pStyle w:val="Heading7"/>
      <w:lvlText w:val=".%4.%5.%6.%7"/>
      <w:legacy w:legacy="1" w:legacySpace="144" w:legacyIndent="0"/>
      <w:lvlJc w:val="left"/>
    </w:lvl>
    <w:lvl w:ilvl="7">
      <w:start w:val="1"/>
      <w:numFmt w:val="decimal"/>
      <w:pStyle w:val="Heading8"/>
      <w:lvlText w:val=".%4.%5.%6.%7.%8"/>
      <w:legacy w:legacy="1" w:legacySpace="144" w:legacyIndent="0"/>
      <w:lvlJc w:val="left"/>
    </w:lvl>
    <w:lvl w:ilvl="8">
      <w:start w:val="1"/>
      <w:numFmt w:val="decimal"/>
      <w:pStyle w:val="Heading9"/>
      <w:lvlText w:val=".%4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D5C43CB"/>
    <w:multiLevelType w:val="hybridMultilevel"/>
    <w:tmpl w:val="3E9C624E"/>
    <w:lvl w:ilvl="0" w:tplc="44E8D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314428"/>
    <w:multiLevelType w:val="hybridMultilevel"/>
    <w:tmpl w:val="FEA46408"/>
    <w:lvl w:ilvl="0" w:tplc="E034C62C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D1058"/>
    <w:multiLevelType w:val="hybridMultilevel"/>
    <w:tmpl w:val="8828F79C"/>
    <w:lvl w:ilvl="0" w:tplc="28F24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8202C"/>
    <w:multiLevelType w:val="hybridMultilevel"/>
    <w:tmpl w:val="D730C9B4"/>
    <w:lvl w:ilvl="0" w:tplc="25F8FE58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419A7"/>
    <w:multiLevelType w:val="hybridMultilevel"/>
    <w:tmpl w:val="8BC6CC3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820158"/>
    <w:multiLevelType w:val="hybridMultilevel"/>
    <w:tmpl w:val="446AF6B6"/>
    <w:lvl w:ilvl="0" w:tplc="6C94CD8C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16D1970"/>
    <w:multiLevelType w:val="hybridMultilevel"/>
    <w:tmpl w:val="4790ED2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04D71"/>
    <w:multiLevelType w:val="hybridMultilevel"/>
    <w:tmpl w:val="F70296EC"/>
    <w:lvl w:ilvl="0" w:tplc="44E8D1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C6C7D"/>
    <w:multiLevelType w:val="hybridMultilevel"/>
    <w:tmpl w:val="6100C6D4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923C7DEE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BE4DEE"/>
    <w:multiLevelType w:val="hybridMultilevel"/>
    <w:tmpl w:val="F62216B8"/>
    <w:lvl w:ilvl="0" w:tplc="923C7DEE">
      <w:start w:val="1"/>
      <w:numFmt w:val="bullet"/>
      <w:lvlText w:val=""/>
      <w:lvlJc w:val="left"/>
      <w:pPr>
        <w:tabs>
          <w:tab w:val="num" w:pos="1134"/>
        </w:tabs>
        <w:ind w:left="2061" w:hanging="360"/>
      </w:pPr>
      <w:rPr>
        <w:rFonts w:ascii="Symbol" w:hAnsi="Symbol" w:hint="default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2">
    <w:nsid w:val="30237AF8"/>
    <w:multiLevelType w:val="multilevel"/>
    <w:tmpl w:val="0CA8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3E751F"/>
    <w:multiLevelType w:val="hybridMultilevel"/>
    <w:tmpl w:val="CB7E46EA"/>
    <w:lvl w:ilvl="0" w:tplc="CC86BA8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1222E"/>
    <w:multiLevelType w:val="hybridMultilevel"/>
    <w:tmpl w:val="DE842F54"/>
    <w:lvl w:ilvl="0" w:tplc="28F24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D5861"/>
    <w:multiLevelType w:val="hybridMultilevel"/>
    <w:tmpl w:val="75047A96"/>
    <w:lvl w:ilvl="0" w:tplc="6C94CD8C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6">
    <w:nsid w:val="36D82C2F"/>
    <w:multiLevelType w:val="multilevel"/>
    <w:tmpl w:val="93104BC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37236BD4"/>
    <w:multiLevelType w:val="hybridMultilevel"/>
    <w:tmpl w:val="DFEE3128"/>
    <w:lvl w:ilvl="0" w:tplc="DD442082">
      <w:start w:val="1"/>
      <w:numFmt w:val="bullet"/>
      <w:lvlText w:val=""/>
      <w:lvlPicBulletId w:val="3"/>
      <w:lvlJc w:val="left"/>
      <w:pPr>
        <w:tabs>
          <w:tab w:val="num" w:pos="-27"/>
        </w:tabs>
        <w:ind w:left="90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429F0EAA"/>
    <w:multiLevelType w:val="hybridMultilevel"/>
    <w:tmpl w:val="9C445FD2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B0231B"/>
    <w:multiLevelType w:val="hybridMultilevel"/>
    <w:tmpl w:val="638079E4"/>
    <w:lvl w:ilvl="0" w:tplc="25F8FE58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0725DA"/>
    <w:multiLevelType w:val="hybridMultilevel"/>
    <w:tmpl w:val="96BA0CDE"/>
    <w:lvl w:ilvl="0" w:tplc="B0B48A24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08"/>
        </w:tabs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28"/>
        </w:tabs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48"/>
        </w:tabs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68"/>
        </w:tabs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88"/>
        </w:tabs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08"/>
        </w:tabs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28"/>
        </w:tabs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48"/>
        </w:tabs>
        <w:ind w:left="7848" w:hanging="180"/>
      </w:pPr>
    </w:lvl>
  </w:abstractNum>
  <w:abstractNum w:abstractNumId="21">
    <w:nsid w:val="437E6F16"/>
    <w:multiLevelType w:val="hybridMultilevel"/>
    <w:tmpl w:val="FD9E5668"/>
    <w:lvl w:ilvl="0" w:tplc="9E2EF0E0">
      <w:start w:val="1"/>
      <w:numFmt w:val="bullet"/>
      <w:lvlText w:val=""/>
      <w:lvlJc w:val="left"/>
      <w:pPr>
        <w:tabs>
          <w:tab w:val="num" w:pos="855"/>
        </w:tabs>
        <w:ind w:left="1008" w:hanging="441"/>
      </w:pPr>
      <w:rPr>
        <w:rFonts w:ascii="Wingdings" w:hAnsi="Wingding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4A252E20"/>
    <w:multiLevelType w:val="multilevel"/>
    <w:tmpl w:val="8C7A876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4E1D6734"/>
    <w:multiLevelType w:val="hybridMultilevel"/>
    <w:tmpl w:val="DFD45BE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E833799"/>
    <w:multiLevelType w:val="hybridMultilevel"/>
    <w:tmpl w:val="5C92AD7E"/>
    <w:lvl w:ilvl="0" w:tplc="B0B48A24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25">
    <w:nsid w:val="54493848"/>
    <w:multiLevelType w:val="hybridMultilevel"/>
    <w:tmpl w:val="C9345D9E"/>
    <w:lvl w:ilvl="0" w:tplc="7B1439E0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Verdana" w:hAnsi="Verdana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185EA6"/>
    <w:multiLevelType w:val="hybridMultilevel"/>
    <w:tmpl w:val="FABEF9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260B57"/>
    <w:multiLevelType w:val="hybridMultilevel"/>
    <w:tmpl w:val="9A24CA00"/>
    <w:lvl w:ilvl="0" w:tplc="B0B48A24">
      <w:start w:val="1"/>
      <w:numFmt w:val="bullet"/>
      <w:lvlText w:val="o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81"/>
        </w:tabs>
        <w:ind w:left="9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01"/>
        </w:tabs>
        <w:ind w:left="17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</w:abstractNum>
  <w:abstractNum w:abstractNumId="28">
    <w:nsid w:val="5F4644F4"/>
    <w:multiLevelType w:val="hybridMultilevel"/>
    <w:tmpl w:val="05BC3DFC"/>
    <w:lvl w:ilvl="0" w:tplc="9E2EF0E0">
      <w:start w:val="1"/>
      <w:numFmt w:val="bullet"/>
      <w:lvlText w:val=""/>
      <w:lvlJc w:val="left"/>
      <w:pPr>
        <w:tabs>
          <w:tab w:val="num" w:pos="855"/>
        </w:tabs>
        <w:ind w:left="1008" w:hanging="4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629"/>
        </w:tabs>
        <w:ind w:left="-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1"/>
        </w:tabs>
        <w:ind w:left="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31"/>
        </w:tabs>
        <w:ind w:left="1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251"/>
        </w:tabs>
        <w:ind w:left="2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91"/>
        </w:tabs>
        <w:ind w:left="3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11"/>
        </w:tabs>
        <w:ind w:left="4411" w:hanging="360"/>
      </w:pPr>
      <w:rPr>
        <w:rFonts w:ascii="Wingdings" w:hAnsi="Wingdings" w:hint="default"/>
      </w:rPr>
    </w:lvl>
  </w:abstractNum>
  <w:abstractNum w:abstractNumId="29">
    <w:nsid w:val="5F8C5A43"/>
    <w:multiLevelType w:val="hybridMultilevel"/>
    <w:tmpl w:val="F662AB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3E6219"/>
    <w:multiLevelType w:val="hybridMultilevel"/>
    <w:tmpl w:val="6FAC83D2"/>
    <w:lvl w:ilvl="0" w:tplc="438CC6AE">
      <w:start w:val="1"/>
      <w:numFmt w:val="bullet"/>
      <w:lvlText w:val="o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31">
    <w:nsid w:val="635A4721"/>
    <w:multiLevelType w:val="multilevel"/>
    <w:tmpl w:val="236A260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655E14A8"/>
    <w:multiLevelType w:val="multilevel"/>
    <w:tmpl w:val="A7A611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8E61B74"/>
    <w:multiLevelType w:val="multilevel"/>
    <w:tmpl w:val="6100C6D4"/>
    <w:lvl w:ilvl="0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413CC3"/>
    <w:multiLevelType w:val="hybridMultilevel"/>
    <w:tmpl w:val="10747DC2"/>
    <w:lvl w:ilvl="0" w:tplc="57FCDE86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35">
    <w:nsid w:val="6E200B23"/>
    <w:multiLevelType w:val="hybridMultilevel"/>
    <w:tmpl w:val="998AB96C"/>
    <w:lvl w:ilvl="0" w:tplc="F0AEC766">
      <w:start w:val="1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B2590"/>
    <w:multiLevelType w:val="singleLevel"/>
    <w:tmpl w:val="A260DB0E"/>
    <w:lvl w:ilvl="0">
      <w:start w:val="1"/>
      <w:numFmt w:val="lowerLetter"/>
      <w:lvlText w:val="%1."/>
      <w:legacy w:legacy="1" w:legacySpace="0" w:legacyIndent="357"/>
      <w:lvlJc w:val="left"/>
      <w:pPr>
        <w:ind w:left="1775" w:hanging="357"/>
      </w:pPr>
    </w:lvl>
  </w:abstractNum>
  <w:abstractNum w:abstractNumId="37">
    <w:nsid w:val="6EDC384C"/>
    <w:multiLevelType w:val="hybridMultilevel"/>
    <w:tmpl w:val="E62E1DE2"/>
    <w:lvl w:ilvl="0" w:tplc="FFFFFFFF">
      <w:start w:val="1"/>
      <w:numFmt w:val="bullet"/>
      <w:lvlText w:val=""/>
      <w:legacy w:legacy="1" w:legacySpace="0" w:legacyIndent="360"/>
      <w:lvlJc w:val="left"/>
      <w:pPr>
        <w:ind w:left="1282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95"/>
        </w:tabs>
        <w:ind w:left="17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5"/>
        </w:tabs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5"/>
        </w:tabs>
        <w:ind w:left="39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5"/>
        </w:tabs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5"/>
        </w:tabs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5"/>
        </w:tabs>
        <w:ind w:left="61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5"/>
        </w:tabs>
        <w:ind w:left="6835" w:hanging="360"/>
      </w:pPr>
      <w:rPr>
        <w:rFonts w:ascii="Wingdings" w:hAnsi="Wingdings" w:hint="default"/>
      </w:rPr>
    </w:lvl>
  </w:abstractNum>
  <w:abstractNum w:abstractNumId="38">
    <w:nsid w:val="7152379D"/>
    <w:multiLevelType w:val="hybridMultilevel"/>
    <w:tmpl w:val="917CB528"/>
    <w:lvl w:ilvl="0" w:tplc="923C7DEE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923C7DEE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351B61"/>
    <w:multiLevelType w:val="hybridMultilevel"/>
    <w:tmpl w:val="0CA8E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7F5F02"/>
    <w:multiLevelType w:val="hybridMultilevel"/>
    <w:tmpl w:val="8C7A8762"/>
    <w:lvl w:ilvl="0" w:tplc="923C7DEE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784A74E9"/>
    <w:multiLevelType w:val="hybridMultilevel"/>
    <w:tmpl w:val="BE901788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AD16B7"/>
    <w:multiLevelType w:val="hybridMultilevel"/>
    <w:tmpl w:val="19AC321A"/>
    <w:lvl w:ilvl="0" w:tplc="7B1439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DB52A9"/>
    <w:multiLevelType w:val="hybridMultilevel"/>
    <w:tmpl w:val="A7A611A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"/>
        <w:legacy w:legacy="1" w:legacySpace="0" w:legacyIndent="360"/>
        <w:lvlJc w:val="left"/>
        <w:pPr>
          <w:ind w:left="417" w:hanging="360"/>
        </w:pPr>
        <w:rPr>
          <w:rFonts w:ascii="Wingdings" w:hAnsi="Wingdings" w:hint="default"/>
          <w:sz w:val="30"/>
        </w:rPr>
      </w:lvl>
    </w:lvlOverride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5">
    <w:abstractNumId w:val="8"/>
  </w:num>
  <w:num w:numId="6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778" w:hanging="360"/>
        </w:pPr>
        <w:rPr>
          <w:rFonts w:ascii="Symbol" w:hAnsi="Symbol" w:hint="default"/>
        </w:rPr>
      </w:lvl>
    </w:lvlOverride>
  </w:num>
  <w:num w:numId="7">
    <w:abstractNumId w:val="40"/>
  </w:num>
  <w:num w:numId="8">
    <w:abstractNumId w:val="28"/>
  </w:num>
  <w:num w:numId="9">
    <w:abstractNumId w:val="34"/>
  </w:num>
  <w:num w:numId="10">
    <w:abstractNumId w:val="15"/>
  </w:num>
  <w:num w:numId="11">
    <w:abstractNumId w:val="11"/>
  </w:num>
  <w:num w:numId="12">
    <w:abstractNumId w:val="27"/>
  </w:num>
  <w:num w:numId="13">
    <w:abstractNumId w:val="30"/>
  </w:num>
  <w:num w:numId="14">
    <w:abstractNumId w:val="7"/>
  </w:num>
  <w:num w:numId="15">
    <w:abstractNumId w:val="31"/>
  </w:num>
  <w:num w:numId="16">
    <w:abstractNumId w:val="16"/>
  </w:num>
  <w:num w:numId="17">
    <w:abstractNumId w:val="21"/>
  </w:num>
  <w:num w:numId="18">
    <w:abstractNumId w:val="18"/>
  </w:num>
  <w:num w:numId="19">
    <w:abstractNumId w:val="17"/>
  </w:num>
  <w:num w:numId="20">
    <w:abstractNumId w:val="10"/>
  </w:num>
  <w:num w:numId="21">
    <w:abstractNumId w:val="41"/>
  </w:num>
  <w:num w:numId="22">
    <w:abstractNumId w:val="22"/>
  </w:num>
  <w:num w:numId="23">
    <w:abstractNumId w:val="20"/>
  </w:num>
  <w:num w:numId="24">
    <w:abstractNumId w:val="24"/>
  </w:num>
  <w:num w:numId="25">
    <w:abstractNumId w:val="33"/>
  </w:num>
  <w:num w:numId="26">
    <w:abstractNumId w:val="38"/>
  </w:num>
  <w:num w:numId="2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" w:hanging="360"/>
        </w:pPr>
        <w:rPr>
          <w:rFonts w:ascii="Geneva" w:hAnsi="Geneva" w:hint="default"/>
          <w:sz w:val="20"/>
        </w:rPr>
      </w:lvl>
    </w:lvlOverride>
  </w:num>
  <w:num w:numId="28">
    <w:abstractNumId w:val="37"/>
  </w:num>
  <w:num w:numId="29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30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778" w:hanging="360"/>
        </w:pPr>
        <w:rPr>
          <w:rFonts w:ascii="Arial" w:hAnsi="Arial" w:hint="default"/>
        </w:rPr>
      </w:lvl>
    </w:lvlOverride>
  </w:num>
  <w:num w:numId="31">
    <w:abstractNumId w:val="26"/>
  </w:num>
  <w:num w:numId="32">
    <w:abstractNumId w:val="42"/>
  </w:num>
  <w:num w:numId="33">
    <w:abstractNumId w:val="25"/>
  </w:num>
  <w:num w:numId="34">
    <w:abstractNumId w:val="39"/>
  </w:num>
  <w:num w:numId="35">
    <w:abstractNumId w:val="12"/>
  </w:num>
  <w:num w:numId="36">
    <w:abstractNumId w:val="29"/>
  </w:num>
  <w:num w:numId="37">
    <w:abstractNumId w:val="6"/>
  </w:num>
  <w:num w:numId="38">
    <w:abstractNumId w:val="2"/>
  </w:num>
  <w:num w:numId="39">
    <w:abstractNumId w:val="23"/>
  </w:num>
  <w:num w:numId="40">
    <w:abstractNumId w:val="43"/>
  </w:num>
  <w:num w:numId="41">
    <w:abstractNumId w:val="32"/>
  </w:num>
  <w:num w:numId="42">
    <w:abstractNumId w:val="36"/>
  </w:num>
  <w:num w:numId="43">
    <w:abstractNumId w:val="4"/>
  </w:num>
  <w:num w:numId="44">
    <w:abstractNumId w:val="14"/>
  </w:num>
  <w:num w:numId="45">
    <w:abstractNumId w:val="9"/>
  </w:num>
  <w:num w:numId="46">
    <w:abstractNumId w:val="3"/>
  </w:num>
  <w:num w:numId="47">
    <w:abstractNumId w:val="35"/>
  </w:num>
  <w:num w:numId="48">
    <w:abstractNumId w:val="13"/>
  </w:num>
  <w:num w:numId="49">
    <w:abstractNumId w:val="5"/>
  </w:num>
  <w:num w:numId="50">
    <w:abstractNumId w:val="1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linkStyles/>
  <w:stylePaneFormatFilter w:val="3F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fill="f" fillcolor="white" stroke="f">
      <v:fill color="white" on="f"/>
      <v:stroke on="f"/>
      <o:colormru v:ext="edit" colors="#dcffff,#ff8c8c"/>
    </o:shapedefaults>
  </w:hdrShapeDefaults>
  <w:footnotePr>
    <w:footnote w:id="-1"/>
    <w:footnote w:id="0"/>
  </w:footnotePr>
  <w:endnotePr>
    <w:endnote w:id="-1"/>
    <w:endnote w:id="0"/>
  </w:endnotePr>
  <w:compat/>
  <w:rsids>
    <w:rsidRoot w:val="00FC1C96"/>
    <w:rsid w:val="000002AE"/>
    <w:rsid w:val="000120A4"/>
    <w:rsid w:val="000140E2"/>
    <w:rsid w:val="00020CB1"/>
    <w:rsid w:val="00021DB8"/>
    <w:rsid w:val="000220A7"/>
    <w:rsid w:val="00023E5D"/>
    <w:rsid w:val="00024015"/>
    <w:rsid w:val="00030101"/>
    <w:rsid w:val="00030BAA"/>
    <w:rsid w:val="0003767B"/>
    <w:rsid w:val="00046E67"/>
    <w:rsid w:val="0005057D"/>
    <w:rsid w:val="000508EF"/>
    <w:rsid w:val="00052F5A"/>
    <w:rsid w:val="00062F47"/>
    <w:rsid w:val="00064FBC"/>
    <w:rsid w:val="000661B5"/>
    <w:rsid w:val="000662AC"/>
    <w:rsid w:val="000666F4"/>
    <w:rsid w:val="00077E74"/>
    <w:rsid w:val="00087480"/>
    <w:rsid w:val="000876DC"/>
    <w:rsid w:val="000948C2"/>
    <w:rsid w:val="00095393"/>
    <w:rsid w:val="0009586D"/>
    <w:rsid w:val="000A0565"/>
    <w:rsid w:val="000A23F1"/>
    <w:rsid w:val="000A68D0"/>
    <w:rsid w:val="000B1C8F"/>
    <w:rsid w:val="000B255E"/>
    <w:rsid w:val="000B5C2E"/>
    <w:rsid w:val="000C140B"/>
    <w:rsid w:val="000C4F26"/>
    <w:rsid w:val="000D0F63"/>
    <w:rsid w:val="000D15ED"/>
    <w:rsid w:val="000D39E1"/>
    <w:rsid w:val="000D52B2"/>
    <w:rsid w:val="000F3377"/>
    <w:rsid w:val="000F448F"/>
    <w:rsid w:val="000F4F41"/>
    <w:rsid w:val="00105309"/>
    <w:rsid w:val="001356CA"/>
    <w:rsid w:val="001416F8"/>
    <w:rsid w:val="001439A2"/>
    <w:rsid w:val="001512F9"/>
    <w:rsid w:val="0015734C"/>
    <w:rsid w:val="00166D29"/>
    <w:rsid w:val="00171EBF"/>
    <w:rsid w:val="0017310B"/>
    <w:rsid w:val="0019531D"/>
    <w:rsid w:val="001979F2"/>
    <w:rsid w:val="001A72CB"/>
    <w:rsid w:val="001B1EC3"/>
    <w:rsid w:val="001B273A"/>
    <w:rsid w:val="001C3576"/>
    <w:rsid w:val="001D2F03"/>
    <w:rsid w:val="001E70E4"/>
    <w:rsid w:val="00203F54"/>
    <w:rsid w:val="00217DEE"/>
    <w:rsid w:val="002264DE"/>
    <w:rsid w:val="00234A9E"/>
    <w:rsid w:val="002408D0"/>
    <w:rsid w:val="00241E8F"/>
    <w:rsid w:val="00244103"/>
    <w:rsid w:val="002536C0"/>
    <w:rsid w:val="002557B4"/>
    <w:rsid w:val="00260F66"/>
    <w:rsid w:val="0026244A"/>
    <w:rsid w:val="002715FF"/>
    <w:rsid w:val="0027237A"/>
    <w:rsid w:val="0027307A"/>
    <w:rsid w:val="0027529E"/>
    <w:rsid w:val="0027540A"/>
    <w:rsid w:val="00282A56"/>
    <w:rsid w:val="00282ED7"/>
    <w:rsid w:val="00287AD5"/>
    <w:rsid w:val="002A225A"/>
    <w:rsid w:val="002B07B9"/>
    <w:rsid w:val="002D058D"/>
    <w:rsid w:val="002F014B"/>
    <w:rsid w:val="002F05B0"/>
    <w:rsid w:val="002F2774"/>
    <w:rsid w:val="002F32CC"/>
    <w:rsid w:val="00300BE5"/>
    <w:rsid w:val="00307322"/>
    <w:rsid w:val="00310FFB"/>
    <w:rsid w:val="00315425"/>
    <w:rsid w:val="00317A46"/>
    <w:rsid w:val="003227B4"/>
    <w:rsid w:val="00322EC9"/>
    <w:rsid w:val="00324DD5"/>
    <w:rsid w:val="003255D3"/>
    <w:rsid w:val="00326454"/>
    <w:rsid w:val="003379E0"/>
    <w:rsid w:val="00337FF5"/>
    <w:rsid w:val="003509F5"/>
    <w:rsid w:val="003557FE"/>
    <w:rsid w:val="00355C31"/>
    <w:rsid w:val="00386536"/>
    <w:rsid w:val="003A1C24"/>
    <w:rsid w:val="003A4A34"/>
    <w:rsid w:val="003A6FB3"/>
    <w:rsid w:val="003C2B1A"/>
    <w:rsid w:val="003C3C38"/>
    <w:rsid w:val="003C4D7F"/>
    <w:rsid w:val="003D419E"/>
    <w:rsid w:val="003E1150"/>
    <w:rsid w:val="003E3D2A"/>
    <w:rsid w:val="003E44E7"/>
    <w:rsid w:val="003F2728"/>
    <w:rsid w:val="00402457"/>
    <w:rsid w:val="0041124F"/>
    <w:rsid w:val="004173E5"/>
    <w:rsid w:val="004239D9"/>
    <w:rsid w:val="00423D9A"/>
    <w:rsid w:val="00424BEE"/>
    <w:rsid w:val="00431CDE"/>
    <w:rsid w:val="00445507"/>
    <w:rsid w:val="00452FEB"/>
    <w:rsid w:val="00455CFF"/>
    <w:rsid w:val="00462D22"/>
    <w:rsid w:val="004742F2"/>
    <w:rsid w:val="00475C9C"/>
    <w:rsid w:val="00476113"/>
    <w:rsid w:val="00491285"/>
    <w:rsid w:val="004A237E"/>
    <w:rsid w:val="004A67BD"/>
    <w:rsid w:val="004C316C"/>
    <w:rsid w:val="004C56CE"/>
    <w:rsid w:val="004D0935"/>
    <w:rsid w:val="004D0DA0"/>
    <w:rsid w:val="004D6156"/>
    <w:rsid w:val="004E14D7"/>
    <w:rsid w:val="004E316D"/>
    <w:rsid w:val="004E6728"/>
    <w:rsid w:val="004F28C7"/>
    <w:rsid w:val="00500743"/>
    <w:rsid w:val="0051342D"/>
    <w:rsid w:val="0052075F"/>
    <w:rsid w:val="005210AB"/>
    <w:rsid w:val="0052387A"/>
    <w:rsid w:val="005253A6"/>
    <w:rsid w:val="0052590C"/>
    <w:rsid w:val="00534122"/>
    <w:rsid w:val="00534A8F"/>
    <w:rsid w:val="00534CA6"/>
    <w:rsid w:val="00534D1D"/>
    <w:rsid w:val="00535013"/>
    <w:rsid w:val="0053720A"/>
    <w:rsid w:val="005442C0"/>
    <w:rsid w:val="00552152"/>
    <w:rsid w:val="00556EEE"/>
    <w:rsid w:val="005577D4"/>
    <w:rsid w:val="00561F04"/>
    <w:rsid w:val="005673FC"/>
    <w:rsid w:val="0059130D"/>
    <w:rsid w:val="00593497"/>
    <w:rsid w:val="005A04C5"/>
    <w:rsid w:val="005B1E8A"/>
    <w:rsid w:val="005B7427"/>
    <w:rsid w:val="005C3BB9"/>
    <w:rsid w:val="005C7982"/>
    <w:rsid w:val="005D2CB8"/>
    <w:rsid w:val="005D61DE"/>
    <w:rsid w:val="005E6459"/>
    <w:rsid w:val="005F52DC"/>
    <w:rsid w:val="005F5A04"/>
    <w:rsid w:val="006032B6"/>
    <w:rsid w:val="00611C09"/>
    <w:rsid w:val="006331EF"/>
    <w:rsid w:val="006554F0"/>
    <w:rsid w:val="00661A6C"/>
    <w:rsid w:val="006620A8"/>
    <w:rsid w:val="00672DC9"/>
    <w:rsid w:val="0068392F"/>
    <w:rsid w:val="0068766E"/>
    <w:rsid w:val="00692AE4"/>
    <w:rsid w:val="00692C41"/>
    <w:rsid w:val="006948B7"/>
    <w:rsid w:val="00695758"/>
    <w:rsid w:val="006A2255"/>
    <w:rsid w:val="006B0467"/>
    <w:rsid w:val="006B5E7B"/>
    <w:rsid w:val="006C3618"/>
    <w:rsid w:val="006D5A87"/>
    <w:rsid w:val="006F3D92"/>
    <w:rsid w:val="007039FF"/>
    <w:rsid w:val="00720D8B"/>
    <w:rsid w:val="0072651C"/>
    <w:rsid w:val="007273D2"/>
    <w:rsid w:val="00730361"/>
    <w:rsid w:val="00732BB2"/>
    <w:rsid w:val="007636EC"/>
    <w:rsid w:val="00765E7F"/>
    <w:rsid w:val="00766060"/>
    <w:rsid w:val="0077107B"/>
    <w:rsid w:val="00776943"/>
    <w:rsid w:val="00780312"/>
    <w:rsid w:val="0078091A"/>
    <w:rsid w:val="00783196"/>
    <w:rsid w:val="007A59C1"/>
    <w:rsid w:val="007A740E"/>
    <w:rsid w:val="007B20C3"/>
    <w:rsid w:val="007B2259"/>
    <w:rsid w:val="007B60AA"/>
    <w:rsid w:val="007B6116"/>
    <w:rsid w:val="007C09FD"/>
    <w:rsid w:val="007D0904"/>
    <w:rsid w:val="007D5C9D"/>
    <w:rsid w:val="007E20BC"/>
    <w:rsid w:val="007E410A"/>
    <w:rsid w:val="007E761C"/>
    <w:rsid w:val="007F172F"/>
    <w:rsid w:val="007F2A87"/>
    <w:rsid w:val="00800C75"/>
    <w:rsid w:val="008019FD"/>
    <w:rsid w:val="00804874"/>
    <w:rsid w:val="008058E6"/>
    <w:rsid w:val="00810DE4"/>
    <w:rsid w:val="00811CDC"/>
    <w:rsid w:val="00811DAB"/>
    <w:rsid w:val="008141D2"/>
    <w:rsid w:val="008166BB"/>
    <w:rsid w:val="00820E83"/>
    <w:rsid w:val="00823531"/>
    <w:rsid w:val="00827B98"/>
    <w:rsid w:val="00830D73"/>
    <w:rsid w:val="00833555"/>
    <w:rsid w:val="0083662E"/>
    <w:rsid w:val="00837DE3"/>
    <w:rsid w:val="00847822"/>
    <w:rsid w:val="00850AB8"/>
    <w:rsid w:val="00851DBB"/>
    <w:rsid w:val="00861338"/>
    <w:rsid w:val="00861D4B"/>
    <w:rsid w:val="00872FCF"/>
    <w:rsid w:val="00876668"/>
    <w:rsid w:val="00876E28"/>
    <w:rsid w:val="00877214"/>
    <w:rsid w:val="00882FF8"/>
    <w:rsid w:val="00886950"/>
    <w:rsid w:val="00886E0D"/>
    <w:rsid w:val="008917F6"/>
    <w:rsid w:val="008940C4"/>
    <w:rsid w:val="00897CD7"/>
    <w:rsid w:val="008A690C"/>
    <w:rsid w:val="008A777B"/>
    <w:rsid w:val="008B0AEF"/>
    <w:rsid w:val="008C46AE"/>
    <w:rsid w:val="008D2F75"/>
    <w:rsid w:val="008D5D9E"/>
    <w:rsid w:val="008E553F"/>
    <w:rsid w:val="008F53E7"/>
    <w:rsid w:val="008F58FD"/>
    <w:rsid w:val="00901EBF"/>
    <w:rsid w:val="00917FE1"/>
    <w:rsid w:val="009255B1"/>
    <w:rsid w:val="00930C5C"/>
    <w:rsid w:val="00943C70"/>
    <w:rsid w:val="009464E5"/>
    <w:rsid w:val="00953ABC"/>
    <w:rsid w:val="009567B2"/>
    <w:rsid w:val="00960813"/>
    <w:rsid w:val="00961D97"/>
    <w:rsid w:val="009631E1"/>
    <w:rsid w:val="00966C8F"/>
    <w:rsid w:val="009769E0"/>
    <w:rsid w:val="009779F8"/>
    <w:rsid w:val="00981744"/>
    <w:rsid w:val="0098181D"/>
    <w:rsid w:val="00984453"/>
    <w:rsid w:val="009913C5"/>
    <w:rsid w:val="009A2E9A"/>
    <w:rsid w:val="009B4CF6"/>
    <w:rsid w:val="009B5C40"/>
    <w:rsid w:val="009D11D8"/>
    <w:rsid w:val="009E04D1"/>
    <w:rsid w:val="009E31AE"/>
    <w:rsid w:val="009E40A3"/>
    <w:rsid w:val="009E68B4"/>
    <w:rsid w:val="009F10D9"/>
    <w:rsid w:val="009F73FC"/>
    <w:rsid w:val="00A000F2"/>
    <w:rsid w:val="00A0137C"/>
    <w:rsid w:val="00A01CB6"/>
    <w:rsid w:val="00A30C3A"/>
    <w:rsid w:val="00A33CB8"/>
    <w:rsid w:val="00A3523F"/>
    <w:rsid w:val="00A452AA"/>
    <w:rsid w:val="00A46F36"/>
    <w:rsid w:val="00A5495D"/>
    <w:rsid w:val="00A558CD"/>
    <w:rsid w:val="00A56C9C"/>
    <w:rsid w:val="00A633DE"/>
    <w:rsid w:val="00A67D00"/>
    <w:rsid w:val="00A72DD6"/>
    <w:rsid w:val="00A738D3"/>
    <w:rsid w:val="00A73924"/>
    <w:rsid w:val="00A86B39"/>
    <w:rsid w:val="00A8710A"/>
    <w:rsid w:val="00A90E43"/>
    <w:rsid w:val="00A94AF5"/>
    <w:rsid w:val="00AB2AD7"/>
    <w:rsid w:val="00AD313A"/>
    <w:rsid w:val="00AD4548"/>
    <w:rsid w:val="00AD49DE"/>
    <w:rsid w:val="00AD6D42"/>
    <w:rsid w:val="00AD7033"/>
    <w:rsid w:val="00AE1136"/>
    <w:rsid w:val="00AF1EEB"/>
    <w:rsid w:val="00AF361C"/>
    <w:rsid w:val="00B01BCF"/>
    <w:rsid w:val="00B0601F"/>
    <w:rsid w:val="00B14700"/>
    <w:rsid w:val="00B1708C"/>
    <w:rsid w:val="00B17427"/>
    <w:rsid w:val="00B224FA"/>
    <w:rsid w:val="00B260BC"/>
    <w:rsid w:val="00B369D5"/>
    <w:rsid w:val="00B40EAB"/>
    <w:rsid w:val="00B4395E"/>
    <w:rsid w:val="00B509F4"/>
    <w:rsid w:val="00B53CDE"/>
    <w:rsid w:val="00B576E7"/>
    <w:rsid w:val="00B57ADD"/>
    <w:rsid w:val="00B635A3"/>
    <w:rsid w:val="00B65084"/>
    <w:rsid w:val="00B67544"/>
    <w:rsid w:val="00B70405"/>
    <w:rsid w:val="00B73FA8"/>
    <w:rsid w:val="00B77849"/>
    <w:rsid w:val="00B77CAE"/>
    <w:rsid w:val="00B77EAD"/>
    <w:rsid w:val="00B81ACE"/>
    <w:rsid w:val="00B967ED"/>
    <w:rsid w:val="00B9770F"/>
    <w:rsid w:val="00BA0191"/>
    <w:rsid w:val="00BA1886"/>
    <w:rsid w:val="00BB2D24"/>
    <w:rsid w:val="00BB734B"/>
    <w:rsid w:val="00BC1F40"/>
    <w:rsid w:val="00BC25BE"/>
    <w:rsid w:val="00BC50DD"/>
    <w:rsid w:val="00BC5575"/>
    <w:rsid w:val="00BD5536"/>
    <w:rsid w:val="00C06F99"/>
    <w:rsid w:val="00C111DF"/>
    <w:rsid w:val="00C13FD8"/>
    <w:rsid w:val="00C2226A"/>
    <w:rsid w:val="00C401B6"/>
    <w:rsid w:val="00C404AC"/>
    <w:rsid w:val="00C470A1"/>
    <w:rsid w:val="00C6067B"/>
    <w:rsid w:val="00C64D5B"/>
    <w:rsid w:val="00C65CE1"/>
    <w:rsid w:val="00C73AEC"/>
    <w:rsid w:val="00C76507"/>
    <w:rsid w:val="00C81076"/>
    <w:rsid w:val="00C826C2"/>
    <w:rsid w:val="00C82794"/>
    <w:rsid w:val="00C8591A"/>
    <w:rsid w:val="00C943AA"/>
    <w:rsid w:val="00C97D6B"/>
    <w:rsid w:val="00CC2219"/>
    <w:rsid w:val="00CD11A8"/>
    <w:rsid w:val="00CD57BF"/>
    <w:rsid w:val="00CD78BC"/>
    <w:rsid w:val="00CE0E33"/>
    <w:rsid w:val="00CF209B"/>
    <w:rsid w:val="00CF2C6E"/>
    <w:rsid w:val="00CF66CC"/>
    <w:rsid w:val="00D03EBD"/>
    <w:rsid w:val="00D0509E"/>
    <w:rsid w:val="00D0746C"/>
    <w:rsid w:val="00D1204B"/>
    <w:rsid w:val="00D17C57"/>
    <w:rsid w:val="00D26A42"/>
    <w:rsid w:val="00D30A7E"/>
    <w:rsid w:val="00D34B15"/>
    <w:rsid w:val="00D42170"/>
    <w:rsid w:val="00D42E1F"/>
    <w:rsid w:val="00D45720"/>
    <w:rsid w:val="00D53A19"/>
    <w:rsid w:val="00D653B3"/>
    <w:rsid w:val="00D67A3E"/>
    <w:rsid w:val="00D84714"/>
    <w:rsid w:val="00D86A70"/>
    <w:rsid w:val="00D91ED4"/>
    <w:rsid w:val="00D9700C"/>
    <w:rsid w:val="00DB3C4D"/>
    <w:rsid w:val="00DC1E97"/>
    <w:rsid w:val="00DC3F0E"/>
    <w:rsid w:val="00DC4617"/>
    <w:rsid w:val="00DC5D4A"/>
    <w:rsid w:val="00DC731F"/>
    <w:rsid w:val="00DD26D1"/>
    <w:rsid w:val="00DD3781"/>
    <w:rsid w:val="00DD4DE4"/>
    <w:rsid w:val="00DD78AC"/>
    <w:rsid w:val="00DE4712"/>
    <w:rsid w:val="00DF0855"/>
    <w:rsid w:val="00DF2096"/>
    <w:rsid w:val="00DF5C71"/>
    <w:rsid w:val="00E047C5"/>
    <w:rsid w:val="00E23602"/>
    <w:rsid w:val="00E24006"/>
    <w:rsid w:val="00E260DF"/>
    <w:rsid w:val="00E35B7F"/>
    <w:rsid w:val="00E433A1"/>
    <w:rsid w:val="00E44C33"/>
    <w:rsid w:val="00E644C0"/>
    <w:rsid w:val="00E64728"/>
    <w:rsid w:val="00E70555"/>
    <w:rsid w:val="00E75D16"/>
    <w:rsid w:val="00E81C85"/>
    <w:rsid w:val="00EB295F"/>
    <w:rsid w:val="00EB2DA2"/>
    <w:rsid w:val="00EB432D"/>
    <w:rsid w:val="00EB4FFC"/>
    <w:rsid w:val="00EB6E27"/>
    <w:rsid w:val="00EC0F9D"/>
    <w:rsid w:val="00ED6167"/>
    <w:rsid w:val="00ED7A64"/>
    <w:rsid w:val="00EE138B"/>
    <w:rsid w:val="00EE1438"/>
    <w:rsid w:val="00EE4860"/>
    <w:rsid w:val="00EE68D4"/>
    <w:rsid w:val="00EF2BA1"/>
    <w:rsid w:val="00EF4E10"/>
    <w:rsid w:val="00F039CE"/>
    <w:rsid w:val="00F279F4"/>
    <w:rsid w:val="00F40EC1"/>
    <w:rsid w:val="00F514E9"/>
    <w:rsid w:val="00F51861"/>
    <w:rsid w:val="00F53809"/>
    <w:rsid w:val="00F5496F"/>
    <w:rsid w:val="00F645F8"/>
    <w:rsid w:val="00F70DAC"/>
    <w:rsid w:val="00F73BA4"/>
    <w:rsid w:val="00F80740"/>
    <w:rsid w:val="00F8104E"/>
    <w:rsid w:val="00F83C78"/>
    <w:rsid w:val="00F84804"/>
    <w:rsid w:val="00F90D2F"/>
    <w:rsid w:val="00F90D39"/>
    <w:rsid w:val="00F939BF"/>
    <w:rsid w:val="00FB133B"/>
    <w:rsid w:val="00FB2479"/>
    <w:rsid w:val="00FB44B1"/>
    <w:rsid w:val="00FC1C96"/>
    <w:rsid w:val="00FC44BC"/>
    <w:rsid w:val="00FC5452"/>
    <w:rsid w:val="00FE23C3"/>
    <w:rsid w:val="00FE24AD"/>
    <w:rsid w:val="00FF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3074" fill="f" fillcolor="white" stroke="f">
      <v:fill color="white" on="f"/>
      <v:stroke on="f"/>
      <o:colormru v:ext="edit" colors="#dcffff,#ff8c8c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6EEE"/>
    <w:rPr>
      <w:lang w:eastAsia="en-US"/>
    </w:rPr>
  </w:style>
  <w:style w:type="paragraph" w:styleId="Heading1">
    <w:name w:val="heading 1"/>
    <w:next w:val="bodytext"/>
    <w:link w:val="Heading1Char"/>
    <w:qFormat/>
    <w:pPr>
      <w:keepNext/>
      <w:spacing w:after="60"/>
      <w:outlineLvl w:val="0"/>
    </w:pPr>
    <w:rPr>
      <w:rFonts w:ascii="Arial" w:hAnsi="Arial"/>
      <w:b/>
      <w:noProof/>
      <w:kern w:val="28"/>
      <w:sz w:val="28"/>
      <w:lang w:eastAsia="en-US"/>
    </w:rPr>
  </w:style>
  <w:style w:type="paragraph" w:styleId="Heading2">
    <w:name w:val="heading 2"/>
    <w:next w:val="bodytext"/>
    <w:qFormat/>
    <w:pPr>
      <w:keepNext/>
      <w:spacing w:before="480" w:after="60"/>
      <w:outlineLvl w:val="1"/>
    </w:pPr>
    <w:rPr>
      <w:rFonts w:ascii="Arial" w:hAnsi="Arial"/>
      <w:b/>
      <w:noProof/>
      <w:sz w:val="24"/>
      <w:lang w:eastAsia="en-US"/>
    </w:rPr>
  </w:style>
  <w:style w:type="paragraph" w:styleId="Heading3">
    <w:name w:val="heading 3"/>
    <w:next w:val="bodytext"/>
    <w:qFormat/>
    <w:pPr>
      <w:keepNext/>
      <w:spacing w:before="360" w:after="60"/>
      <w:outlineLvl w:val="2"/>
    </w:pPr>
    <w:rPr>
      <w:rFonts w:ascii="Arial" w:hAnsi="Arial"/>
      <w:b/>
      <w:sz w:val="24"/>
      <w:lang w:eastAsia="en-US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dytext">
    <w:name w:val="body text"/>
    <w:next w:val="Normal"/>
    <w:link w:val="bodytextChar"/>
    <w:pPr>
      <w:spacing w:after="60"/>
      <w:ind w:left="1418"/>
    </w:pPr>
    <w:rPr>
      <w:lang w:eastAsia="en-US"/>
    </w:rPr>
  </w:style>
  <w:style w:type="paragraph" w:customStyle="1" w:styleId="tip">
    <w:name w:val="tip"/>
    <w:next w:val="bodytext"/>
    <w:pPr>
      <w:pBdr>
        <w:top w:val="single" w:sz="6" w:space="3" w:color="auto"/>
        <w:bottom w:val="single" w:sz="6" w:space="3" w:color="auto"/>
      </w:pBdr>
      <w:spacing w:before="240" w:after="360"/>
      <w:ind w:left="1775" w:hanging="357"/>
    </w:pPr>
    <w:rPr>
      <w:lang w:eastAsia="en-US"/>
    </w:rPr>
  </w:style>
  <w:style w:type="paragraph" w:styleId="Header">
    <w:name w:val="header"/>
    <w:aliases w:val="header2"/>
    <w:next w:val="Footer"/>
    <w:pPr>
      <w:pBdr>
        <w:bottom w:val="single" w:sz="6" w:space="2" w:color="auto"/>
      </w:pBdr>
      <w:tabs>
        <w:tab w:val="center" w:pos="4320"/>
        <w:tab w:val="right" w:pos="8640"/>
      </w:tabs>
    </w:pPr>
    <w:rPr>
      <w:rFonts w:ascii="Arial" w:hAnsi="Arial"/>
      <w:b/>
      <w:lang w:val="en-GB" w:eastAsia="en-US"/>
    </w:rPr>
  </w:style>
  <w:style w:type="paragraph" w:styleId="Footer">
    <w:name w:val="footer"/>
    <w:aliases w:val="Footer2"/>
    <w:next w:val="Header"/>
    <w:pPr>
      <w:pBdr>
        <w:top w:val="single" w:sz="6" w:space="2" w:color="auto"/>
      </w:pBdr>
      <w:tabs>
        <w:tab w:val="center" w:pos="4320"/>
        <w:tab w:val="right" w:pos="8640"/>
      </w:tabs>
      <w:jc w:val="right"/>
    </w:pPr>
    <w:rPr>
      <w:rFonts w:ascii="Arial" w:hAnsi="Arial"/>
      <w:b/>
      <w:lang w:val="en-GB" w:eastAsia="en-US"/>
    </w:rPr>
  </w:style>
  <w:style w:type="paragraph" w:customStyle="1" w:styleId="figure">
    <w:name w:val="figure"/>
    <w:next w:val="bodytext"/>
    <w:pPr>
      <w:ind w:left="1418"/>
    </w:pPr>
    <w:rPr>
      <w:rFonts w:ascii="Arial" w:hAnsi="Arial"/>
      <w:sz w:val="16"/>
      <w:lang w:eastAsia="en-US"/>
    </w:rPr>
  </w:style>
  <w:style w:type="paragraph" w:customStyle="1" w:styleId="figure1">
    <w:name w:val="figure1"/>
    <w:basedOn w:val="bodytext"/>
    <w:pPr>
      <w:spacing w:before="60" w:after="0"/>
    </w:pPr>
    <w:rPr>
      <w:rFonts w:ascii="Arial" w:hAnsi="Arial"/>
      <w:sz w:val="16"/>
    </w:rPr>
  </w:style>
  <w:style w:type="paragraph" w:customStyle="1" w:styleId="exercise">
    <w:name w:val="exercise"/>
    <w:next w:val="bodytext"/>
    <w:link w:val="exerciseChar"/>
    <w:pPr>
      <w:spacing w:after="120"/>
    </w:pPr>
    <w:rPr>
      <w:rFonts w:ascii="Arial" w:hAnsi="Arial"/>
      <w:b/>
      <w:sz w:val="24"/>
      <w:lang w:eastAsia="en-US"/>
    </w:rPr>
  </w:style>
  <w:style w:type="paragraph" w:customStyle="1" w:styleId="bullets">
    <w:name w:val="bullets"/>
    <w:next w:val="Normal"/>
    <w:pPr>
      <w:spacing w:after="60"/>
      <w:ind w:left="414" w:hanging="357"/>
    </w:pPr>
    <w:rPr>
      <w:lang w:eastAsia="en-US"/>
    </w:rPr>
  </w:style>
  <w:style w:type="paragraph" w:customStyle="1" w:styleId="bullte1">
    <w:name w:val="bullte1"/>
    <w:next w:val="Normal"/>
    <w:pPr>
      <w:spacing w:after="60"/>
      <w:ind w:left="924" w:hanging="357"/>
    </w:pPr>
    <w:rPr>
      <w:lang w:eastAsia="en-US"/>
    </w:rPr>
  </w:style>
  <w:style w:type="paragraph" w:customStyle="1" w:styleId="chaptername">
    <w:name w:val="chapter name"/>
    <w:next w:val="bodytext"/>
    <w:link w:val="chapternameChar"/>
    <w:pPr>
      <w:spacing w:before="240" w:after="600"/>
    </w:pPr>
    <w:rPr>
      <w:rFonts w:ascii="Arial" w:hAnsi="Arial"/>
      <w:b/>
      <w:noProof/>
      <w:sz w:val="48"/>
      <w:lang w:eastAsia="en-US"/>
    </w:rPr>
  </w:style>
  <w:style w:type="paragraph" w:customStyle="1" w:styleId="chapternumber">
    <w:name w:val="chapter number"/>
    <w:next w:val="chaptername"/>
    <w:pPr>
      <w:spacing w:before="360" w:after="240"/>
    </w:pPr>
    <w:rPr>
      <w:rFonts w:ascii="Arial" w:hAnsi="Arial"/>
      <w:caps/>
      <w:noProof/>
      <w:sz w:val="28"/>
      <w:lang w:eastAsia="en-US"/>
    </w:rPr>
  </w:style>
  <w:style w:type="paragraph" w:customStyle="1" w:styleId="heading10">
    <w:name w:val="heading 1"/>
    <w:next w:val="bodytext"/>
    <w:link w:val="heading1Char0"/>
    <w:pPr>
      <w:spacing w:before="600" w:after="60"/>
    </w:pPr>
    <w:rPr>
      <w:rFonts w:ascii="Arial" w:hAnsi="Arial"/>
      <w:b/>
      <w:sz w:val="28"/>
      <w:lang w:eastAsia="en-US"/>
    </w:rPr>
  </w:style>
  <w:style w:type="paragraph" w:customStyle="1" w:styleId="footer0">
    <w:name w:val="footer"/>
    <w:basedOn w:val="Normal"/>
    <w:next w:val="Header"/>
    <w:pPr>
      <w:pBdr>
        <w:top w:val="single" w:sz="6" w:space="2" w:color="auto"/>
      </w:pBdr>
    </w:pPr>
    <w:rPr>
      <w:rFonts w:ascii="Arial" w:hAnsi="Arial"/>
      <w:b/>
    </w:rPr>
  </w:style>
  <w:style w:type="paragraph" w:customStyle="1" w:styleId="header0">
    <w:name w:val="header"/>
    <w:next w:val="footer0"/>
    <w:pPr>
      <w:pBdr>
        <w:bottom w:val="single" w:sz="6" w:space="2" w:color="auto"/>
      </w:pBdr>
      <w:jc w:val="right"/>
    </w:pPr>
    <w:rPr>
      <w:rFonts w:ascii="Arial" w:hAnsi="Arial"/>
      <w:b/>
      <w:lang w:eastAsia="en-US"/>
    </w:rPr>
  </w:style>
  <w:style w:type="paragraph" w:customStyle="1" w:styleId="center">
    <w:name w:val="center"/>
    <w:basedOn w:val="bodytext"/>
    <w:next w:val="bodytext"/>
    <w:pPr>
      <w:jc w:val="center"/>
    </w:pPr>
  </w:style>
  <w:style w:type="paragraph" w:customStyle="1" w:styleId="heading20">
    <w:name w:val="heading2"/>
    <w:basedOn w:val="Heading2"/>
    <w:pPr>
      <w:spacing w:before="0"/>
      <w:outlineLvl w:val="9"/>
    </w:pPr>
    <w:rPr>
      <w:noProof w:val="0"/>
    </w:rPr>
  </w:style>
  <w:style w:type="paragraph" w:customStyle="1" w:styleId="buletlist1">
    <w:name w:val="buletlist1"/>
    <w:basedOn w:val="Normal"/>
    <w:pPr>
      <w:spacing w:after="60"/>
      <w:ind w:left="1775" w:hanging="357"/>
    </w:pPr>
  </w:style>
  <w:style w:type="paragraph" w:customStyle="1" w:styleId="buletlist">
    <w:name w:val="buletlist"/>
    <w:next w:val="bodytext"/>
    <w:pPr>
      <w:spacing w:after="120"/>
      <w:ind w:left="1775" w:hanging="357"/>
    </w:pPr>
    <w:rPr>
      <w:lang w:eastAsia="en-US"/>
    </w:rPr>
  </w:style>
  <w:style w:type="paragraph" w:customStyle="1" w:styleId="subtitle">
    <w:name w:val="subtitle"/>
    <w:basedOn w:val="Normal"/>
    <w:pPr>
      <w:spacing w:before="360" w:after="60"/>
    </w:pPr>
    <w:rPr>
      <w:rFonts w:ascii="Arial" w:hAnsi="Arial"/>
      <w:b/>
    </w:rPr>
  </w:style>
  <w:style w:type="paragraph" w:customStyle="1" w:styleId="bullte2">
    <w:name w:val="bullte2"/>
    <w:basedOn w:val="bullte1"/>
    <w:next w:val="bullte1"/>
    <w:pPr>
      <w:ind w:left="927" w:hanging="360"/>
    </w:pPr>
  </w:style>
  <w:style w:type="paragraph" w:customStyle="1" w:styleId="Bullet">
    <w:name w:val="Bullet"/>
    <w:basedOn w:val="Normal"/>
    <w:pPr>
      <w:tabs>
        <w:tab w:val="left" w:pos="1985"/>
        <w:tab w:val="left" w:pos="2381"/>
        <w:tab w:val="left" w:pos="2778"/>
        <w:tab w:val="left" w:pos="3175"/>
        <w:tab w:val="left" w:pos="3572"/>
      </w:tabs>
      <w:spacing w:before="120" w:after="120" w:line="200" w:lineRule="exact"/>
      <w:ind w:left="2807" w:hanging="397"/>
    </w:pPr>
  </w:style>
  <w:style w:type="character" w:customStyle="1" w:styleId="programopt">
    <w:name w:val="program opt"/>
    <w:basedOn w:val="DefaultParagraphFont"/>
    <w:rPr>
      <w:rFonts w:ascii="Helvetica" w:hAnsi="Helvetica"/>
      <w:i/>
      <w:noProof w:val="0"/>
      <w:sz w:val="22"/>
      <w:lang w:val="en-US"/>
    </w:rPr>
  </w:style>
  <w:style w:type="paragraph" w:customStyle="1" w:styleId="Defaulttext">
    <w:name w:val="Default text"/>
    <w:basedOn w:val="Normal"/>
    <w:pPr>
      <w:ind w:left="1985"/>
    </w:pPr>
    <w:rPr>
      <w:lang w:val="en-GB"/>
    </w:rPr>
  </w:style>
  <w:style w:type="paragraph" w:customStyle="1" w:styleId="Commands">
    <w:name w:val="Commands"/>
    <w:basedOn w:val="Normal"/>
    <w:next w:val="Normal"/>
    <w:pPr>
      <w:spacing w:before="120" w:after="120"/>
      <w:ind w:left="1985"/>
    </w:pPr>
    <w:rPr>
      <w:rFonts w:ascii="Courier New" w:hAnsi="Courier New"/>
      <w:lang w:val="en-GB"/>
    </w:rPr>
  </w:style>
  <w:style w:type="paragraph" w:customStyle="1" w:styleId="headingparagr2">
    <w:name w:val="heading paragr2"/>
    <w:basedOn w:val="Normal"/>
    <w:pPr>
      <w:spacing w:before="120"/>
      <w:ind w:left="1985"/>
    </w:pPr>
    <w:rPr>
      <w:b/>
      <w:lang w:val="en-GB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spacing w:before="120" w:after="120"/>
      <w:jc w:val="both"/>
    </w:pPr>
    <w:rPr>
      <w:rFonts w:ascii="Arial" w:eastAsia="MS Mincho" w:hAnsi="Arial"/>
      <w:sz w:val="24"/>
    </w:rPr>
  </w:style>
  <w:style w:type="paragraph" w:styleId="PlainText">
    <w:name w:val="Plain Text"/>
    <w:basedOn w:val="Normal"/>
    <w:rPr>
      <w:rFonts w:ascii="Courier New" w:eastAsia="MS Mincho" w:hAnsi="Courier New"/>
    </w:rPr>
  </w:style>
  <w:style w:type="paragraph" w:styleId="BodyText2">
    <w:name w:val="Body Text 2"/>
    <w:basedOn w:val="Normal"/>
    <w:pPr>
      <w:jc w:val="both"/>
    </w:pPr>
    <w:rPr>
      <w:szCs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FootnoteText">
    <w:name w:val="footnote text"/>
    <w:aliases w:val="DA_Fußnotentext,DA_Fußnotentext1,DA_Fußnotentext2,DA_Fußnotentext3,DA_Fußnotentext4"/>
    <w:basedOn w:val="Normal"/>
    <w:semiHidden/>
  </w:style>
  <w:style w:type="paragraph" w:customStyle="1" w:styleId="Icon">
    <w:name w:val="Icon"/>
    <w:basedOn w:val="Normal"/>
    <w:next w:val="Defaulttext"/>
    <w:pPr>
      <w:ind w:left="1418" w:hanging="1418"/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defnewpar">
    <w:name w:val="defnewpar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rial">
    <w:name w:val="arial"/>
    <w:basedOn w:val="DefaultParagraphFont"/>
  </w:style>
  <w:style w:type="paragraph" w:customStyle="1" w:styleId="kopje">
    <w:name w:val="kopj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after">
    <w:name w:val="linespacing01after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before">
    <w:name w:val="linespacing01befor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emptylinehalf">
    <w:name w:val="emptylinehalf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t1">
    <w:name w:val="t1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odyText0">
    <w:name w:val="Body Text"/>
    <w:basedOn w:val="Normal"/>
    <w:link w:val="BodyTextChar0"/>
    <w:pPr>
      <w:tabs>
        <w:tab w:val="right" w:pos="8640"/>
      </w:tabs>
      <w:spacing w:after="280" w:line="360" w:lineRule="auto"/>
      <w:jc w:val="both"/>
    </w:pPr>
    <w:rPr>
      <w:rFonts w:ascii="Garamond" w:hAnsi="Garamond"/>
      <w:spacing w:val="-2"/>
      <w:sz w:val="24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Cs/>
      <w:lang w:val="en-GB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BodyTextIndent2">
    <w:name w:val="Body Text Indent 2"/>
    <w:basedOn w:val="Normal"/>
    <w:pPr>
      <w:ind w:left="1440"/>
    </w:pPr>
  </w:style>
  <w:style w:type="table" w:styleId="TableGrid">
    <w:name w:val="Table Grid"/>
    <w:basedOn w:val="TableNormal"/>
    <w:rsid w:val="00534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spacing03after">
    <w:name w:val="linespacing03after"/>
    <w:basedOn w:val="Normal"/>
    <w:rsid w:val="00877214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7214"/>
    <w:rPr>
      <w:lang w:val="en-US" w:eastAsia="en-US" w:bidi="ar-SA"/>
    </w:rPr>
  </w:style>
  <w:style w:type="character" w:customStyle="1" w:styleId="chapternameChar">
    <w:name w:val="chapter name Char"/>
    <w:basedOn w:val="DefaultParagraphFont"/>
    <w:link w:val="chaptername"/>
    <w:rsid w:val="002715FF"/>
    <w:rPr>
      <w:rFonts w:ascii="Arial" w:hAnsi="Arial"/>
      <w:b/>
      <w:noProof/>
      <w:sz w:val="48"/>
      <w:lang w:val="en-US" w:eastAsia="en-US" w:bidi="ar-SA"/>
    </w:rPr>
  </w:style>
  <w:style w:type="character" w:customStyle="1" w:styleId="exerciseChar">
    <w:name w:val="exercise Char"/>
    <w:basedOn w:val="DefaultParagraphFont"/>
    <w:link w:val="exercise"/>
    <w:rsid w:val="002715FF"/>
    <w:rPr>
      <w:rFonts w:ascii="Arial" w:hAnsi="Arial"/>
      <w:b/>
      <w:sz w:val="24"/>
      <w:lang w:val="en-US" w:eastAsia="en-US" w:bidi="ar-SA"/>
    </w:rPr>
  </w:style>
  <w:style w:type="character" w:customStyle="1" w:styleId="heading1Char0">
    <w:name w:val="heading 1 Char"/>
    <w:basedOn w:val="DefaultParagraphFont"/>
    <w:link w:val="heading10"/>
    <w:rsid w:val="0005057D"/>
    <w:rPr>
      <w:rFonts w:ascii="Arial" w:hAnsi="Arial"/>
      <w:b/>
      <w:sz w:val="2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776943"/>
    <w:rPr>
      <w:rFonts w:ascii="Arial" w:hAnsi="Arial"/>
      <w:b/>
      <w:noProof/>
      <w:kern w:val="28"/>
      <w:sz w:val="28"/>
      <w:lang w:val="en-US" w:eastAsia="en-US" w:bidi="ar-SA"/>
    </w:rPr>
  </w:style>
  <w:style w:type="character" w:customStyle="1" w:styleId="Exercise2">
    <w:name w:val="Exercise 2"/>
    <w:rsid w:val="00776943"/>
    <w:rPr>
      <w:rFonts w:ascii="Times New Roman TUR" w:hAnsi="Times New Roman TUR"/>
      <w:b/>
      <w:sz w:val="20"/>
    </w:rPr>
  </w:style>
  <w:style w:type="character" w:customStyle="1" w:styleId="BodyTextChar0">
    <w:name w:val="Body Text Char"/>
    <w:basedOn w:val="DefaultParagraphFont"/>
    <w:link w:val="BodyText0"/>
    <w:rsid w:val="004E6728"/>
    <w:rPr>
      <w:rFonts w:ascii="Garamond" w:hAnsi="Garamond"/>
      <w:spacing w:val="-2"/>
      <w:sz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534A8F"/>
    <w:rPr>
      <w:sz w:val="16"/>
      <w:szCs w:val="16"/>
    </w:rPr>
  </w:style>
  <w:style w:type="paragraph" w:styleId="CommentText">
    <w:name w:val="annotation text"/>
    <w:basedOn w:val="Normal"/>
    <w:semiHidden/>
    <w:rsid w:val="00534A8F"/>
  </w:style>
  <w:style w:type="paragraph" w:styleId="CommentSubject">
    <w:name w:val="annotation subject"/>
    <w:basedOn w:val="CommentText"/>
    <w:next w:val="CommentText"/>
    <w:semiHidden/>
    <w:rsid w:val="00534A8F"/>
    <w:rPr>
      <w:b/>
      <w:bCs/>
    </w:rPr>
  </w:style>
  <w:style w:type="paragraph" w:styleId="BalloonText">
    <w:name w:val="Balloon Text"/>
    <w:basedOn w:val="Normal"/>
    <w:semiHidden/>
    <w:rsid w:val="00534A8F"/>
    <w:rPr>
      <w:rFonts w:ascii="Tahoma" w:hAnsi="Tahoma" w:cs="Tahoma"/>
      <w:sz w:val="16"/>
      <w:szCs w:val="16"/>
    </w:rPr>
  </w:style>
  <w:style w:type="paragraph" w:customStyle="1" w:styleId="leftmargininlist">
    <w:name w:val="leftmargininlist"/>
    <w:basedOn w:val="Normal"/>
    <w:rsid w:val="00BC25BE"/>
    <w:pPr>
      <w:spacing w:before="100" w:beforeAutospacing="1" w:after="100" w:afterAutospacing="1"/>
    </w:pPr>
    <w:rPr>
      <w:rFonts w:eastAsia="MS Mincho"/>
      <w:color w:val="000000"/>
      <w:sz w:val="24"/>
      <w:szCs w:val="24"/>
      <w:lang w:eastAsia="ja-JP"/>
    </w:rPr>
  </w:style>
  <w:style w:type="character" w:customStyle="1" w:styleId="symbol">
    <w:name w:val="symbol"/>
    <w:basedOn w:val="DefaultParagraphFont"/>
    <w:rsid w:val="00BC25BE"/>
  </w:style>
  <w:style w:type="character" w:customStyle="1" w:styleId="courier">
    <w:name w:val="courier"/>
    <w:basedOn w:val="DefaultParagraphFont"/>
    <w:rsid w:val="007E20BC"/>
  </w:style>
  <w:style w:type="paragraph" w:styleId="Index2">
    <w:name w:val="index 2"/>
    <w:basedOn w:val="Normal"/>
    <w:next w:val="Normal"/>
    <w:autoRedefine/>
    <w:semiHidden/>
    <w:rsid w:val="006032B6"/>
    <w:pPr>
      <w:ind w:left="200" w:hanging="200"/>
    </w:pPr>
    <w:rPr>
      <w:rFonts w:ascii="Verdana" w:hAnsi="Verdana"/>
      <w:b/>
      <w:sz w:val="18"/>
      <w:szCs w:val="18"/>
    </w:rPr>
  </w:style>
  <w:style w:type="paragraph" w:styleId="ListParagraph">
    <w:name w:val="List Paragraph"/>
    <w:basedOn w:val="Normal"/>
    <w:uiPriority w:val="34"/>
    <w:qFormat/>
    <w:rsid w:val="0026244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Files\alpago\input%20maps\assign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assignment</Template>
  <TotalTime>1</TotalTime>
  <Pages>5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5</vt:lpstr>
    </vt:vector>
  </TitlesOfParts>
  <Company>ITC Enschede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</dc:title>
  <dc:creator>Cees van Westen</dc:creator>
  <cp:lastModifiedBy>damen</cp:lastModifiedBy>
  <cp:revision>2</cp:revision>
  <cp:lastPrinted>2009-03-11T13:19:00Z</cp:lastPrinted>
  <dcterms:created xsi:type="dcterms:W3CDTF">2010-04-27T07:46:00Z</dcterms:created>
  <dcterms:modified xsi:type="dcterms:W3CDTF">2010-04-27T07:46:00Z</dcterms:modified>
</cp:coreProperties>
</file>